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535" w:rsidRDefault="00DA3CA6" w:rsidP="00304535">
      <w:pPr>
        <w:pStyle w:val="Web"/>
        <w:spacing w:before="0" w:beforeAutospacing="0" w:after="0" w:afterAutospacing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-1025525</wp:posOffset>
                </wp:positionH>
                <wp:positionV relativeFrom="paragraph">
                  <wp:posOffset>-1942574</wp:posOffset>
                </wp:positionV>
                <wp:extent cx="7335520" cy="752475"/>
                <wp:effectExtent l="0" t="0" r="0" b="9525"/>
                <wp:wrapNone/>
                <wp:docPr id="1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35520" cy="752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535" w:rsidRPr="00101DC6" w:rsidRDefault="00304535" w:rsidP="0030453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ﾌﾟﾚｾﾞﾝｽEB" w:eastAsia="HGP創英ﾌﾟﾚｾﾞﾝｽEB" w:hAnsi="HG創英角ｺﾞｼｯｸUB" w:hint="eastAsia"/>
                                <w:color w:val="000000"/>
                                <w:sz w:val="70"/>
                                <w:szCs w:val="70"/>
                                <w14:textOutline w14:w="158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101DC6">
                              <w:rPr>
                                <w:rFonts w:ascii="HGP創英ﾌﾟﾚｾﾞﾝｽEB" w:eastAsia="HGP創英ﾌﾟﾚｾﾞﾝｽEB" w:hAnsi="HG創英角ｺﾞｼｯｸUB" w:hint="eastAsia"/>
                                <w:color w:val="000000"/>
                                <w:sz w:val="70"/>
                                <w:szCs w:val="70"/>
                                <w14:textOutline w14:w="158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みんなのみなの</w:t>
                            </w:r>
                            <w:proofErr w:type="gramEnd"/>
                            <w:r w:rsidRPr="00101DC6">
                              <w:rPr>
                                <w:rFonts w:ascii="HGP創英ﾌﾟﾚｾﾞﾝｽEB" w:eastAsia="HGP創英ﾌﾟﾚｾﾞﾝｽEB" w:hAnsi="HG創英角ｺﾞｼｯｸUB" w:hint="eastAsia"/>
                                <w:color w:val="000000"/>
                                <w:sz w:val="70"/>
                                <w:szCs w:val="70"/>
                                <w14:textOutline w14:w="158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土曜映画館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-80.75pt;margin-top:-152.95pt;width:577.6pt;height:59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" stroked="f">
                <v:fill opacity="26214f"/>
                <o:lock v:ext="edit" shapetype="t"/>
                <v:textbox>
                  <w:txbxContent>
                    <w:p w:rsidR="00304535" w:rsidRPr="00101DC6" w:rsidRDefault="00304535" w:rsidP="0030453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ﾌﾟﾚｾﾞﾝｽEB" w:eastAsia="HGP創英ﾌﾟﾚｾﾞﾝｽEB" w:hAnsi="HG創英角ｺﾞｼｯｸUB" w:hint="eastAsia"/>
                          <w:color w:val="000000"/>
                          <w:sz w:val="70"/>
                          <w:szCs w:val="70"/>
                          <w14:textOutline w14:w="15875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101DC6">
                        <w:rPr>
                          <w:rFonts w:ascii="HGP創英ﾌﾟﾚｾﾞﾝｽEB" w:eastAsia="HGP創英ﾌﾟﾚｾﾞﾝｽEB" w:hAnsi="HG創英角ｺﾞｼｯｸUB" w:hint="eastAsia"/>
                          <w:color w:val="000000"/>
                          <w:sz w:val="70"/>
                          <w:szCs w:val="70"/>
                          <w14:textOutline w14:w="15875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みんなのみなの</w:t>
                      </w:r>
                      <w:proofErr w:type="gramEnd"/>
                      <w:r w:rsidRPr="00101DC6">
                        <w:rPr>
                          <w:rFonts w:ascii="HGP創英ﾌﾟﾚｾﾞﾝｽEB" w:eastAsia="HGP創英ﾌﾟﾚｾﾞﾝｽEB" w:hAnsi="HG創英角ｺﾞｼｯｸUB" w:hint="eastAsia"/>
                          <w:color w:val="000000"/>
                          <w:sz w:val="70"/>
                          <w:szCs w:val="70"/>
                          <w14:textOutline w14:w="15875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土曜映画館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97E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-1414871</wp:posOffset>
                </wp:positionV>
                <wp:extent cx="5740400" cy="7680960"/>
                <wp:effectExtent l="0" t="0" r="0" b="1524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7680960"/>
                          <a:chOff x="130875" y="824004"/>
                          <a:chExt cx="5463000" cy="7049832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" t="9886" r="2" b="6"/>
                          <a:stretch/>
                        </pic:blipFill>
                        <pic:spPr bwMode="auto">
                          <a:xfrm>
                            <a:off x="130875" y="824004"/>
                            <a:ext cx="5463000" cy="702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0"/>
                          </a:effectLst>
                        </pic:spPr>
                      </pic:pic>
                      <wps:wsp>
                        <wps:cNvPr id="9" name="正方形/長方形 9"/>
                        <wps:cNvSpPr/>
                        <wps:spPr>
                          <a:xfrm>
                            <a:off x="1733797" y="7683336"/>
                            <a:ext cx="2228850" cy="190500"/>
                          </a:xfrm>
                          <a:prstGeom prst="rect">
                            <a:avLst/>
                          </a:prstGeom>
                          <a:solidFill>
                            <a:srgbClr val="180B02"/>
                          </a:solidFill>
                          <a:ln>
                            <a:solidFill>
                              <a:srgbClr val="180B0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C2F9F" id="グループ化 21" o:spid="_x0000_s1026" style="position:absolute;left:0;text-align:left;margin-left:0;margin-top:-111.4pt;width:452pt;height:604.8pt;z-index:251678720;mso-position-horizontal:center;mso-position-horizontal-relative:margin;mso-width-relative:margin;mso-height-relative:margin" coordorigin="1308,8240" coordsize="54630,704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left:1308;top:8240;width:54630;height:70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+I1jBAAAA2wAAAA8AAABkcnMvZG93bnJldi54bWxET01rwkAQvRf6H5YpeKubepCSuopapEW8&#10;qOl9yE6yi9nZNLtN4r/vCoK3ebzPWaxG14ieumA9K3ibZiCIS68t1wqK8+71HUSIyBobz6TgSgFW&#10;y+enBebaD3yk/hRrkUI45KjAxNjmUobSkMMw9S1x4irfOYwJdrXUHQ4p3DVylmVz6dByajDY0tZQ&#10;eTn9OQW/ptpXWb8dioP+/LLF5edgNzulJi/j+gNEpDE+xHf3t07zZ3D7JR0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+I1jBAAAA2wAAAA8AAAAAAAAAAAAAAAAAnwIA&#10;AGRycy9kb3ducmV2LnhtbFBLBQYAAAAABAAEAPcAAACNAwAAAAA=&#10;">
                  <v:imagedata r:id="rId9" o:title="" croptop="6479f" cropbottom="4f" cropleft="598f" cropright="1f"/>
                  <v:path arrowok="t"/>
                </v:shape>
                <v:rect id="正方形/長方形 9" o:spid="_x0000_s1028" style="position:absolute;left:17337;top:76833;width:2228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TCMIA&#10;AADaAAAADwAAAGRycy9kb3ducmV2LnhtbESPQWvCQBSE74L/YXlCb2ZjoVWjmyBCqVAoGM39kX0m&#10;Idm3IbuN6b/vCkKPw8x8w+yzyXRipME1lhWsohgEcWl1w5WC6+VjuQHhPLLGzjIp+CUHWTqf7THR&#10;9s5nGnNfiQBhl6CC2vs+kdKVNRl0ke2Jg3ezg0Ef5FBJPeA9wE0nX+P4XRpsOCzU2NOxprLNf4yC&#10;k5Pnr/y2LvKuWn++jcf2m4pWqZfFdNiB8DT5//CzfdIKtvC4Em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JMIwgAAANoAAAAPAAAAAAAAAAAAAAAAAJgCAABkcnMvZG93&#10;bnJldi54bWxQSwUGAAAAAAQABAD1AAAAhwMAAAAA&#10;" fillcolor="#180b02" strokecolor="#180b02" strokeweight="1pt"/>
                <w10:wrap anchorx="margin"/>
              </v:group>
            </w:pict>
          </mc:Fallback>
        </mc:AlternateContent>
      </w:r>
      <w:r w:rsidR="001E3AFF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-1928495</wp:posOffset>
            </wp:positionV>
            <wp:extent cx="7336155" cy="10438765"/>
            <wp:effectExtent l="0" t="0" r="0" b="635"/>
            <wp:wrapNone/>
            <wp:docPr id="3" name="図 3" descr="C:\Users\kyouiku\Desktop\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ouiku\Desktop\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4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4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1156335</wp:posOffset>
                </wp:positionH>
                <wp:positionV relativeFrom="paragraph">
                  <wp:posOffset>8943340</wp:posOffset>
                </wp:positionV>
                <wp:extent cx="6086475" cy="4162425"/>
                <wp:effectExtent l="0" t="0" r="0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2"/>
                              </w:rPr>
                              <w:t>日時：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平成</w:t>
                            </w:r>
                            <w:r w:rsidRPr="00304535">
                              <w:rPr>
                                <w:rFonts w:eastAsia="HGP創英角ﾎﾟｯﾌﾟ体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２</w:t>
                            </w:r>
                            <w:r w:rsidRPr="00304535">
                              <w:rPr>
                                <w:rFonts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８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年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64"/>
                                <w:szCs w:val="64"/>
                              </w:rPr>
                              <w:t>８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月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64"/>
                                <w:szCs w:val="64"/>
                              </w:rPr>
                              <w:t>６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日（</w:t>
                            </w:r>
                            <w:bookmarkEnd w:id="0"/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土曜日）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１回目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午前９：３０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開場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午前１０：００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開演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２回目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午後１：0０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開場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午後１：3０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開演</w:t>
                            </w:r>
                          </w:p>
                          <w:p w:rsidR="00304535" w:rsidRPr="00304535" w:rsidRDefault="00304535" w:rsidP="00304535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　　　　　</w:t>
                            </w:r>
                            <w:r w:rsidRPr="00304535"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　　　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（上映時間：１時間４０分）　　　　　　　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場所：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64"/>
                                <w:szCs w:val="64"/>
                              </w:rPr>
                              <w:t>皆野町文化会館　ホール</w:t>
                            </w:r>
                          </w:p>
                          <w:p w:rsidR="00304535" w:rsidRPr="00304535" w:rsidRDefault="00304535" w:rsidP="00CB7EE0">
                            <w:pPr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kern w:val="0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kern w:val="0"/>
                                <w:position w:val="1"/>
                                <w:sz w:val="56"/>
                                <w:szCs w:val="56"/>
                              </w:rPr>
                              <w:t>入場料：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kern w:val="0"/>
                                <w:position w:val="1"/>
                                <w:sz w:val="64"/>
                                <w:szCs w:val="64"/>
                              </w:rPr>
                              <w:t>無料</w:t>
                            </w:r>
                          </w:p>
                          <w:p w:rsidR="00304535" w:rsidRPr="00304535" w:rsidRDefault="00304535" w:rsidP="00304535">
                            <w:pPr>
                              <w:rPr>
                                <w:b/>
                                <w:color w:val="FF5050"/>
                                <w:spacing w:val="-20"/>
                                <w:sz w:val="56"/>
                                <w:szCs w:val="56"/>
                              </w:rPr>
                            </w:pPr>
                          </w:p>
                          <w:p w:rsidR="00304535" w:rsidRPr="00304535" w:rsidRDefault="00304535" w:rsidP="0030453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1.05pt;margin-top:704.2pt;width:479.25pt;height:3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" filled="f" stroked="f">
                <v:textbox inset="5.85pt,.7pt,5.85pt,.7pt">
                  <w:txbxContent>
                    <w:p w:rsidR="00304535" w:rsidRPr="00304535" w:rsidRDefault="00304535" w:rsidP="00CB7EE0">
                      <w:pPr>
                        <w:spacing w:line="0" w:lineRule="atLeast"/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position w:val="-1"/>
                          <w:sz w:val="56"/>
                          <w:szCs w:val="56"/>
                        </w:rPr>
                      </w:pPr>
                      <w:bookmarkStart w:id="1" w:name="_GoBack"/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2"/>
                        </w:rPr>
                        <w:t>日時：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平成</w:t>
                      </w:r>
                      <w:r w:rsidRPr="00304535">
                        <w:rPr>
                          <w:rFonts w:eastAsia="HGP創英角ﾎﾟｯﾌﾟ体"/>
                          <w:spacing w:val="-20"/>
                          <w:position w:val="-1"/>
                          <w:sz w:val="56"/>
                          <w:szCs w:val="56"/>
                        </w:rPr>
                        <w:t>２</w:t>
                      </w:r>
                      <w:r w:rsidRPr="00304535">
                        <w:rPr>
                          <w:rFonts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８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年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64"/>
                          <w:szCs w:val="64"/>
                        </w:rPr>
                        <w:t>８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月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64"/>
                          <w:szCs w:val="64"/>
                        </w:rPr>
                        <w:t>６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日（</w:t>
                      </w:r>
                      <w:bookmarkEnd w:id="1"/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土曜日）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１回目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午前９：３０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開場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午前１０：００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開演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２回目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午後１：0０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開場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午後１：3０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開演</w:t>
                      </w:r>
                    </w:p>
                    <w:p w:rsidR="00304535" w:rsidRPr="00304535" w:rsidRDefault="00304535" w:rsidP="00304535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　　　　　</w:t>
                      </w:r>
                      <w:r w:rsidRPr="00304535"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　　　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（上映時間：１時間４０分）　　　　　　　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場所：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64"/>
                          <w:szCs w:val="64"/>
                        </w:rPr>
                        <w:t>皆野町文化会館　ホール</w:t>
                      </w:r>
                    </w:p>
                    <w:p w:rsidR="00304535" w:rsidRPr="00304535" w:rsidRDefault="00304535" w:rsidP="00CB7EE0">
                      <w:pPr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kern w:val="0"/>
                          <w:position w:val="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kern w:val="0"/>
                          <w:position w:val="1"/>
                          <w:sz w:val="56"/>
                          <w:szCs w:val="56"/>
                        </w:rPr>
                        <w:t>入場料：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kern w:val="0"/>
                          <w:position w:val="1"/>
                          <w:sz w:val="64"/>
                          <w:szCs w:val="64"/>
                        </w:rPr>
                        <w:t>無料</w:t>
                      </w:r>
                    </w:p>
                    <w:p w:rsidR="00304535" w:rsidRPr="00304535" w:rsidRDefault="00304535" w:rsidP="00304535">
                      <w:pPr>
                        <w:rPr>
                          <w:b/>
                          <w:color w:val="FF5050"/>
                          <w:spacing w:val="-20"/>
                          <w:sz w:val="56"/>
                          <w:szCs w:val="56"/>
                        </w:rPr>
                      </w:pPr>
                    </w:p>
                    <w:p w:rsidR="00304535" w:rsidRPr="00304535" w:rsidRDefault="00304535" w:rsidP="00304535"/>
                  </w:txbxContent>
                </v:textbox>
                <w10:wrap anchorx="margin"/>
              </v:shape>
            </w:pict>
          </mc:Fallback>
        </mc:AlternateContent>
      </w:r>
      <w:r w:rsidR="007F04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1156335</wp:posOffset>
                </wp:positionH>
                <wp:positionV relativeFrom="paragraph">
                  <wp:posOffset>8943340</wp:posOffset>
                </wp:positionV>
                <wp:extent cx="6086475" cy="4162425"/>
                <wp:effectExtent l="0" t="0" r="0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2"/>
                              </w:rPr>
                              <w:t>日時：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平成</w:t>
                            </w:r>
                            <w:r w:rsidRPr="00304535">
                              <w:rPr>
                                <w:rFonts w:eastAsia="HGP創英角ﾎﾟｯﾌﾟ体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２</w:t>
                            </w:r>
                            <w:r w:rsidRPr="00304535">
                              <w:rPr>
                                <w:rFonts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８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年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64"/>
                                <w:szCs w:val="64"/>
                              </w:rPr>
                              <w:t>８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月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64"/>
                                <w:szCs w:val="64"/>
                              </w:rPr>
                              <w:t>６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日（土曜日）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１回目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午前９：３０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開場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午前１０：００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開演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２回目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午後１：0０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開場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午後１：3０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開演</w:t>
                            </w:r>
                          </w:p>
                          <w:p w:rsidR="00304535" w:rsidRPr="00304535" w:rsidRDefault="00304535" w:rsidP="00304535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　　　　　</w:t>
                            </w:r>
                            <w:r w:rsidRPr="00304535"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　　　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（上映時間：１時間４０分）　　　　　　　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場所：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64"/>
                                <w:szCs w:val="64"/>
                              </w:rPr>
                              <w:t>皆野町文化会館　ホール</w:t>
                            </w:r>
                          </w:p>
                          <w:p w:rsidR="00304535" w:rsidRPr="00304535" w:rsidRDefault="00304535" w:rsidP="00CB7EE0">
                            <w:pPr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kern w:val="0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kern w:val="0"/>
                                <w:position w:val="1"/>
                                <w:sz w:val="56"/>
                                <w:szCs w:val="56"/>
                              </w:rPr>
                              <w:t>入場料：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kern w:val="0"/>
                                <w:position w:val="1"/>
                                <w:sz w:val="64"/>
                                <w:szCs w:val="64"/>
                              </w:rPr>
                              <w:t>無料</w:t>
                            </w:r>
                          </w:p>
                          <w:p w:rsidR="00304535" w:rsidRPr="00304535" w:rsidRDefault="00304535" w:rsidP="00304535">
                            <w:pPr>
                              <w:rPr>
                                <w:b/>
                                <w:color w:val="FF5050"/>
                                <w:spacing w:val="-20"/>
                                <w:sz w:val="56"/>
                                <w:szCs w:val="56"/>
                              </w:rPr>
                            </w:pPr>
                          </w:p>
                          <w:p w:rsidR="00304535" w:rsidRPr="00304535" w:rsidRDefault="00304535" w:rsidP="0030453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1.05pt;margin-top:704.2pt;width:479.25pt;height:3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" filled="f" stroked="f">
                <v:textbox inset="5.85pt,.7pt,5.85pt,.7pt">
                  <w:txbxContent>
                    <w:p w:rsidR="00304535" w:rsidRPr="00304535" w:rsidRDefault="00304535" w:rsidP="00CB7EE0">
                      <w:pPr>
                        <w:spacing w:line="0" w:lineRule="atLeast"/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position w:val="-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2"/>
                        </w:rPr>
                        <w:t>日時：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平成</w:t>
                      </w:r>
                      <w:r w:rsidRPr="00304535">
                        <w:rPr>
                          <w:rFonts w:eastAsia="HGP創英角ﾎﾟｯﾌﾟ体"/>
                          <w:spacing w:val="-20"/>
                          <w:position w:val="-1"/>
                          <w:sz w:val="56"/>
                          <w:szCs w:val="56"/>
                        </w:rPr>
                        <w:t>２</w:t>
                      </w:r>
                      <w:r w:rsidRPr="00304535">
                        <w:rPr>
                          <w:rFonts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８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年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64"/>
                          <w:szCs w:val="64"/>
                        </w:rPr>
                        <w:t>８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月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64"/>
                          <w:szCs w:val="64"/>
                        </w:rPr>
                        <w:t>６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日（土曜日）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１回目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午前９：３０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開場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午前１０：００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開演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２回目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午後１：0０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開場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午後１：3０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開演</w:t>
                      </w:r>
                    </w:p>
                    <w:p w:rsidR="00304535" w:rsidRPr="00304535" w:rsidRDefault="00304535" w:rsidP="00304535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　　　　　</w:t>
                      </w:r>
                      <w:r w:rsidRPr="00304535"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　　　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（上映時間：１時間４０分）　　　　　　　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場所：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64"/>
                          <w:szCs w:val="64"/>
                        </w:rPr>
                        <w:t>皆野町文化会館　ホール</w:t>
                      </w:r>
                    </w:p>
                    <w:p w:rsidR="00304535" w:rsidRPr="00304535" w:rsidRDefault="00304535" w:rsidP="00CB7EE0">
                      <w:pPr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kern w:val="0"/>
                          <w:position w:val="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kern w:val="0"/>
                          <w:position w:val="1"/>
                          <w:sz w:val="56"/>
                          <w:szCs w:val="56"/>
                        </w:rPr>
                        <w:t>入場料：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kern w:val="0"/>
                          <w:position w:val="1"/>
                          <w:sz w:val="64"/>
                          <w:szCs w:val="64"/>
                        </w:rPr>
                        <w:t>無料</w:t>
                      </w:r>
                    </w:p>
                    <w:p w:rsidR="00304535" w:rsidRPr="00304535" w:rsidRDefault="00304535" w:rsidP="00304535">
                      <w:pPr>
                        <w:rPr>
                          <w:b/>
                          <w:color w:val="FF5050"/>
                          <w:spacing w:val="-20"/>
                          <w:sz w:val="56"/>
                          <w:szCs w:val="56"/>
                        </w:rPr>
                      </w:pPr>
                    </w:p>
                    <w:p w:rsidR="00304535" w:rsidRPr="00304535" w:rsidRDefault="00304535" w:rsidP="00304535"/>
                  </w:txbxContent>
                </v:textbox>
                <w10:wrap anchorx="margin"/>
              </v:shape>
            </w:pict>
          </mc:Fallback>
        </mc:AlternateContent>
      </w:r>
      <w:r w:rsidR="007F04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1156335</wp:posOffset>
                </wp:positionH>
                <wp:positionV relativeFrom="paragraph">
                  <wp:posOffset>8943340</wp:posOffset>
                </wp:positionV>
                <wp:extent cx="6086475" cy="41624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2"/>
                              </w:rPr>
                              <w:t>日時：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平成</w:t>
                            </w:r>
                            <w:r w:rsidRPr="00304535">
                              <w:rPr>
                                <w:rFonts w:eastAsia="HGP創英角ﾎﾟｯﾌﾟ体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２</w:t>
                            </w:r>
                            <w:r w:rsidRPr="00304535">
                              <w:rPr>
                                <w:rFonts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８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年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64"/>
                                <w:szCs w:val="64"/>
                              </w:rPr>
                              <w:t>８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月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64"/>
                                <w:szCs w:val="64"/>
                              </w:rPr>
                              <w:t>６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日（土曜日）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１回目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午前９：３０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開場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午前１０：００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開演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２回目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午後１：0０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開場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午後１：3０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開演</w:t>
                            </w:r>
                          </w:p>
                          <w:p w:rsidR="00304535" w:rsidRPr="00304535" w:rsidRDefault="00304535" w:rsidP="00304535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　　　　　</w:t>
                            </w:r>
                            <w:r w:rsidRPr="00304535"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　　　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（上映時間：１時間４０分）　　　　　　　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場所：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64"/>
                                <w:szCs w:val="64"/>
                              </w:rPr>
                              <w:t>皆野町文化会館　ホール</w:t>
                            </w:r>
                          </w:p>
                          <w:p w:rsidR="00304535" w:rsidRPr="00304535" w:rsidRDefault="00304535" w:rsidP="00CB7EE0">
                            <w:pPr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kern w:val="0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kern w:val="0"/>
                                <w:position w:val="1"/>
                                <w:sz w:val="56"/>
                                <w:szCs w:val="56"/>
                              </w:rPr>
                              <w:t>入場料：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kern w:val="0"/>
                                <w:position w:val="1"/>
                                <w:sz w:val="64"/>
                                <w:szCs w:val="64"/>
                              </w:rPr>
                              <w:t>無料</w:t>
                            </w:r>
                          </w:p>
                          <w:p w:rsidR="00304535" w:rsidRPr="00304535" w:rsidRDefault="00304535" w:rsidP="00304535">
                            <w:pPr>
                              <w:rPr>
                                <w:b/>
                                <w:color w:val="FF5050"/>
                                <w:spacing w:val="-20"/>
                                <w:sz w:val="56"/>
                                <w:szCs w:val="56"/>
                              </w:rPr>
                            </w:pPr>
                          </w:p>
                          <w:p w:rsidR="00304535" w:rsidRPr="00304535" w:rsidRDefault="00304535" w:rsidP="0030453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1.05pt;margin-top:704.2pt;width:479.25pt;height:3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" filled="f" stroked="f">
                <v:textbox inset="5.85pt,.7pt,5.85pt,.7pt">
                  <w:txbxContent>
                    <w:p w:rsidR="00304535" w:rsidRPr="00304535" w:rsidRDefault="00304535" w:rsidP="00CB7EE0">
                      <w:pPr>
                        <w:spacing w:line="0" w:lineRule="atLeast"/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position w:val="-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2"/>
                        </w:rPr>
                        <w:t>日時：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平成</w:t>
                      </w:r>
                      <w:r w:rsidRPr="00304535">
                        <w:rPr>
                          <w:rFonts w:eastAsia="HGP創英角ﾎﾟｯﾌﾟ体"/>
                          <w:spacing w:val="-20"/>
                          <w:position w:val="-1"/>
                          <w:sz w:val="56"/>
                          <w:szCs w:val="56"/>
                        </w:rPr>
                        <w:t>２</w:t>
                      </w:r>
                      <w:r w:rsidRPr="00304535">
                        <w:rPr>
                          <w:rFonts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８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年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64"/>
                          <w:szCs w:val="64"/>
                        </w:rPr>
                        <w:t>８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月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64"/>
                          <w:szCs w:val="64"/>
                        </w:rPr>
                        <w:t>６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日（土曜日）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１回目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午前９：３０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開場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午前１０：００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開演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２回目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午後１：0０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開場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午後１：3０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開演</w:t>
                      </w:r>
                    </w:p>
                    <w:p w:rsidR="00304535" w:rsidRPr="00304535" w:rsidRDefault="00304535" w:rsidP="00304535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　　　　　</w:t>
                      </w:r>
                      <w:r w:rsidRPr="00304535"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　　　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（上映時間：１時間４０分）　　　　　　　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場所：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64"/>
                          <w:szCs w:val="64"/>
                        </w:rPr>
                        <w:t>皆野町文化会館　ホール</w:t>
                      </w:r>
                    </w:p>
                    <w:p w:rsidR="00304535" w:rsidRPr="00304535" w:rsidRDefault="00304535" w:rsidP="00CB7EE0">
                      <w:pPr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kern w:val="0"/>
                          <w:position w:val="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kern w:val="0"/>
                          <w:position w:val="1"/>
                          <w:sz w:val="56"/>
                          <w:szCs w:val="56"/>
                        </w:rPr>
                        <w:t>入場料：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kern w:val="0"/>
                          <w:position w:val="1"/>
                          <w:sz w:val="64"/>
                          <w:szCs w:val="64"/>
                        </w:rPr>
                        <w:t>無料</w:t>
                      </w:r>
                    </w:p>
                    <w:p w:rsidR="00304535" w:rsidRPr="00304535" w:rsidRDefault="00304535" w:rsidP="00304535">
                      <w:pPr>
                        <w:rPr>
                          <w:b/>
                          <w:color w:val="FF5050"/>
                          <w:spacing w:val="-20"/>
                          <w:sz w:val="56"/>
                          <w:szCs w:val="56"/>
                        </w:rPr>
                      </w:pPr>
                    </w:p>
                    <w:p w:rsidR="00304535" w:rsidRPr="00304535" w:rsidRDefault="00304535" w:rsidP="00304535"/>
                  </w:txbxContent>
                </v:textbox>
                <w10:wrap anchorx="margin"/>
              </v:shape>
            </w:pict>
          </mc:Fallback>
        </mc:AlternateContent>
      </w:r>
    </w:p>
    <w:p w:rsidR="006A4B62" w:rsidRPr="007E7B01" w:rsidRDefault="0082797E" w:rsidP="00304535">
      <w:pPr>
        <w:pStyle w:val="Web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1" behindDoc="0" locked="0" layoutInCell="1" allowOverlap="1" wp14:anchorId="4E72C222" wp14:editId="238E6812">
                <wp:simplePos x="0" y="0"/>
                <wp:positionH relativeFrom="column">
                  <wp:posOffset>-228599</wp:posOffset>
                </wp:positionH>
                <wp:positionV relativeFrom="paragraph">
                  <wp:posOffset>5526141</wp:posOffset>
                </wp:positionV>
                <wp:extent cx="5740244" cy="63754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244" cy="637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738A8" w:rsidRPr="00DA3CA6" w:rsidRDefault="003738A8" w:rsidP="00D2407E">
                            <w:pPr>
                              <w:snapToGrid w:val="0"/>
                              <w:spacing w:line="28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倒産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寸前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の劇場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支配人でコアラのバスター・</w:t>
                            </w:r>
                            <w:r w:rsidR="00FC2844"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ムーンが、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経営を立て直そうと大規模な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歌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のオーディションを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。予選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勝ち抜いた個性的な６人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候補者たちとともに、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困難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をくぐり</w:t>
                            </w:r>
                            <w:r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抜ける</w:t>
                            </w:r>
                            <w:r w:rsidR="009B53E9"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190B2B"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ライブ感に</w:t>
                            </w:r>
                            <w:r w:rsidR="00190B2B" w:rsidRPr="00DA3C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あふれた楽しい</w:t>
                            </w:r>
                            <w:r w:rsidR="00190B2B" w:rsidRPr="00DA3CA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映画！！</w:t>
                            </w:r>
                          </w:p>
                          <w:p w:rsidR="00DB2618" w:rsidRPr="00DA3CA6" w:rsidRDefault="00DB2618" w:rsidP="00D2407E">
                            <w:pPr>
                              <w:snapToGrid w:val="0"/>
                              <w:spacing w:line="28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C222" id="テキスト ボックス 2" o:spid="_x0000_s1030" type="#_x0000_t202" style="position:absolute;left:0;text-align:left;margin-left:-18pt;margin-top:435.15pt;width:452pt;height:50.2pt;z-index:251679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" fillcolor="black" stroked="f">
                <v:textbox>
                  <w:txbxContent>
                    <w:p w:rsidR="003738A8" w:rsidRPr="00DA3CA6" w:rsidRDefault="003738A8" w:rsidP="00D2407E">
                      <w:pPr>
                        <w:snapToGrid w:val="0"/>
                        <w:spacing w:line="28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倒産</w:t>
                      </w:r>
                      <w:r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寸前</w:t>
                      </w: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の劇場</w:t>
                      </w:r>
                      <w:r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支配人でコアラのバスター・</w:t>
                      </w:r>
                      <w:r w:rsidR="00FC2844"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ムーンが、</w:t>
                      </w: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経営を立て直そうと大規模な</w:t>
                      </w:r>
                      <w:r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歌</w:t>
                      </w: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のオーディションを</w:t>
                      </w:r>
                      <w:r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</w:t>
                      </w: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。予選</w:t>
                      </w:r>
                      <w:r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勝ち抜いた個性的な６人</w:t>
                      </w:r>
                      <w:r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候補者たちとともに、</w:t>
                      </w:r>
                      <w:r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困難</w:t>
                      </w:r>
                      <w:r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をくぐり</w:t>
                      </w:r>
                      <w:r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抜ける</w:t>
                      </w:r>
                      <w:r w:rsidR="009B53E9"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190B2B"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ライブ感に</w:t>
                      </w:r>
                      <w:r w:rsidR="00190B2B" w:rsidRPr="00DA3C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あふれた楽しい</w:t>
                      </w:r>
                      <w:r w:rsidR="00190B2B" w:rsidRPr="00DA3CA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映画！！</w:t>
                      </w:r>
                    </w:p>
                    <w:p w:rsidR="00DB2618" w:rsidRPr="00DA3CA6" w:rsidRDefault="00DB2618" w:rsidP="00D2407E">
                      <w:pPr>
                        <w:snapToGrid w:val="0"/>
                        <w:spacing w:line="28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-1034415</wp:posOffset>
                </wp:positionH>
                <wp:positionV relativeFrom="paragraph">
                  <wp:posOffset>6100989</wp:posOffset>
                </wp:positionV>
                <wp:extent cx="7335520" cy="7334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552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EB8" w:rsidRPr="00DA3CA6" w:rsidRDefault="00CF2EB8" w:rsidP="0082797E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A3CA6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C000" w:themeColor="accent4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【豪華吹き替えキャスト】</w:t>
                            </w:r>
                          </w:p>
                          <w:p w:rsidR="00DA3CA6" w:rsidRDefault="00CF2EB8" w:rsidP="00DB2618">
                            <w:pPr>
                              <w:snapToGrid w:val="0"/>
                              <w:spacing w:line="220" w:lineRule="exact"/>
                              <w:rPr>
                                <w:rFonts w:ascii="HGP創英ﾌﾟﾚｾﾞﾝｽEB" w:eastAsia="HGP創英ﾌﾟﾚｾﾞﾝｽEB"/>
                                <w:sz w:val="22"/>
                              </w:rPr>
                            </w:pPr>
                            <w:r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バスター・ムーン（コアラ）／内村光良</w:t>
                            </w:r>
                            <w:r w:rsidR="0083232E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、</w:t>
                            </w:r>
                            <w:r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アッシュ（ヤマアラシ）／長澤まさみ</w:t>
                            </w:r>
                            <w:r w:rsidR="0083232E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、</w:t>
                            </w:r>
                            <w:r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ジョニー（ゴリラ）／大橋卓弥[スキマスイッチ]</w:t>
                            </w:r>
                            <w:r w:rsidR="0083232E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、</w:t>
                            </w:r>
                          </w:p>
                          <w:p w:rsidR="00CF2EB8" w:rsidRPr="0082797E" w:rsidRDefault="00DA3CA6" w:rsidP="00DB2618">
                            <w:pPr>
                              <w:snapToGrid w:val="0"/>
                              <w:spacing w:line="220" w:lineRule="exact"/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</w:pPr>
                            <w:r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ミーナ（ゾウ）／ＭＩＳＩＡ、</w:t>
                            </w:r>
                            <w:r w:rsidR="00CF2EB8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グンター（ブタ）／斎藤司[トレンディエンジェル]</w:t>
                            </w:r>
                            <w:r w:rsidR="0083232E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、</w:t>
                            </w:r>
                            <w:r w:rsidR="00CF2EB8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ロジータ（ブタ）／坂本真綾</w:t>
                            </w:r>
                            <w:r w:rsidR="0083232E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、</w:t>
                            </w:r>
                            <w:r w:rsidR="00CF2EB8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マイク（ネズミ）／山寺宏一</w:t>
                            </w:r>
                            <w:r w:rsidR="0083232E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、</w:t>
                            </w:r>
                            <w:r w:rsidR="00CF2EB8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ミス・クローリー（トカゲ）／田中真弓</w:t>
                            </w:r>
                            <w:r w:rsidR="0083232E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、</w:t>
                            </w:r>
                            <w:r w:rsidR="00CF2EB8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エディ（ヒツジ）／宮野真守</w:t>
                            </w:r>
                            <w:r w:rsidR="0083232E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、</w:t>
                            </w:r>
                            <w:r w:rsidR="00CF2EB8" w:rsidRPr="0082797E">
                              <w:rPr>
                                <w:rFonts w:ascii="HGP創英ﾌﾟﾚｾﾞﾝｽEB" w:eastAsia="HGP創英ﾌﾟﾚｾﾞﾝｽEB" w:hint="eastAsia"/>
                                <w:sz w:val="22"/>
                              </w:rPr>
                              <w:t>ナナ・ヌードルマン（ヒツジ）／大地真央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81.45pt;margin-top:480.4pt;width:577.6pt;height:57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" fillcolor="black [3213]" stroked="f">
                <v:textbox>
                  <w:txbxContent>
                    <w:p w:rsidR="00CF2EB8" w:rsidRPr="00DA3CA6" w:rsidRDefault="00CF2EB8" w:rsidP="0082797E">
                      <w:pPr>
                        <w:snapToGrid w:val="0"/>
                        <w:spacing w:line="320" w:lineRule="exact"/>
                        <w:jc w:val="center"/>
                        <w:rPr>
                          <w:rFonts w:ascii="HGP創英ﾌﾟﾚｾﾞﾝｽEB" w:eastAsia="HGP創英ﾌﾟﾚｾﾞﾝｽEB" w:hint="eastAsia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A3CA6">
                        <w:rPr>
                          <w:rFonts w:ascii="HGP創英ﾌﾟﾚｾﾞﾝｽEB" w:eastAsia="HGP創英ﾌﾟﾚｾﾞﾝｽEB" w:hint="eastAsia"/>
                          <w:b/>
                          <w:color w:val="FFC000" w:themeColor="accent4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【豪華吹き替えキャスト】</w:t>
                      </w:r>
                    </w:p>
                    <w:p w:rsidR="00DA3CA6" w:rsidRDefault="00CF2EB8" w:rsidP="00DB2618">
                      <w:pPr>
                        <w:snapToGrid w:val="0"/>
                        <w:spacing w:line="220" w:lineRule="exact"/>
                        <w:rPr>
                          <w:rFonts w:ascii="HGP創英ﾌﾟﾚｾﾞﾝｽEB" w:eastAsia="HGP創英ﾌﾟﾚｾﾞﾝｽEB"/>
                          <w:sz w:val="22"/>
                        </w:rPr>
                      </w:pPr>
                      <w:r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バスター・ムーン（コアラ）／内村光良</w:t>
                      </w:r>
                      <w:r w:rsidR="0083232E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、</w:t>
                      </w:r>
                      <w:r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アッシュ（ヤマアラシ）／長澤まさみ</w:t>
                      </w:r>
                      <w:r w:rsidR="0083232E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、</w:t>
                      </w:r>
                      <w:r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ジョニー（ゴリラ）／大橋卓弥[スキマスイッチ]</w:t>
                      </w:r>
                      <w:r w:rsidR="0083232E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、</w:t>
                      </w:r>
                    </w:p>
                    <w:p w:rsidR="00CF2EB8" w:rsidRPr="0082797E" w:rsidRDefault="00DA3CA6" w:rsidP="00DB2618">
                      <w:pPr>
                        <w:snapToGrid w:val="0"/>
                        <w:spacing w:line="220" w:lineRule="exact"/>
                        <w:rPr>
                          <w:rFonts w:ascii="HGP創英ﾌﾟﾚｾﾞﾝｽEB" w:eastAsia="HGP創英ﾌﾟﾚｾﾞﾝｽEB" w:hint="eastAsia"/>
                          <w:sz w:val="22"/>
                        </w:rPr>
                      </w:pPr>
                      <w:r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ミーナ（ゾウ）／ＭＩＳＩＡ、</w:t>
                      </w:r>
                      <w:r w:rsidR="00CF2EB8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グンター（ブタ）／斎藤司[トレンディエンジェル]</w:t>
                      </w:r>
                      <w:r w:rsidR="0083232E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、</w:t>
                      </w:r>
                      <w:r w:rsidR="00CF2EB8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ロジータ（ブタ）／坂本真綾</w:t>
                      </w:r>
                      <w:r w:rsidR="0083232E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、</w:t>
                      </w:r>
                      <w:r w:rsidR="00CF2EB8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マイク（ネズミ）／山寺宏一</w:t>
                      </w:r>
                      <w:r w:rsidR="0083232E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、</w:t>
                      </w:r>
                      <w:r w:rsidR="00CF2EB8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ミス・クローリー（トカゲ）／田中真弓</w:t>
                      </w:r>
                      <w:r w:rsidR="0083232E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、</w:t>
                      </w:r>
                      <w:r w:rsidR="00CF2EB8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エディ（ヒツジ）／宮野真守</w:t>
                      </w:r>
                      <w:r w:rsidR="0083232E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、</w:t>
                      </w:r>
                      <w:r w:rsidR="00CF2EB8" w:rsidRPr="0082797E">
                        <w:rPr>
                          <w:rFonts w:ascii="HGP創英ﾌﾟﾚｾﾞﾝｽEB" w:eastAsia="HGP創英ﾌﾟﾚｾﾞﾝｽEB" w:hint="eastAsia"/>
                          <w:sz w:val="22"/>
                        </w:rPr>
                        <w:t>ナナ・ヌードルマン（ヒツジ）／大地真央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-1028700</wp:posOffset>
                </wp:positionH>
                <wp:positionV relativeFrom="paragraph">
                  <wp:posOffset>6803390</wp:posOffset>
                </wp:positionV>
                <wp:extent cx="7336155" cy="1514475"/>
                <wp:effectExtent l="0" t="0" r="0" b="9525"/>
                <wp:wrapNone/>
                <wp:docPr id="4" name="テキスト ボックス 2" descr="コル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155" cy="1514475"/>
                        </a:xfrm>
                        <a:prstGeom prst="rect">
                          <a:avLst/>
                        </a:prstGeom>
                        <a:blipFill dpi="0" rotWithShape="0">
                          <a:blip r:embed="rId11">
                            <a:alphaModFix amt="60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56F47" w:rsidRPr="005A108B" w:rsidRDefault="00304535" w:rsidP="005A108B">
                            <w:pPr>
                              <w:snapToGrid w:val="0"/>
                              <w:spacing w:line="600" w:lineRule="exact"/>
                              <w:ind w:firstLineChars="50" w:firstLine="130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時：平成</w:t>
                            </w:r>
                            <w:r w:rsidR="00664288"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３０</w:t>
                            </w:r>
                            <w:r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6E240D" w:rsidRPr="005A108B">
                              <w:rPr>
                                <w:rFonts w:ascii="HGP創英角ﾎﾟｯﾌﾟ体" w:eastAsia="HGP創英角ﾎﾟｯﾌﾟ体" w:hint="eastAsia"/>
                                <w:b/>
                                <w:spacing w:val="20"/>
                                <w:position w:val="-1"/>
                                <w:sz w:val="5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664288" w:rsidRPr="005A108B">
                              <w:rPr>
                                <w:rFonts w:ascii="HGP創英角ﾎﾟｯﾌﾟ体" w:eastAsia="HGP創英角ﾎﾟｯﾌﾟ体" w:hint="eastAsia"/>
                                <w:b/>
                                <w:spacing w:val="20"/>
                                <w:position w:val="-1"/>
                                <w:sz w:val="5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="00D56F47"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日（土）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-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回目</w:t>
                            </w:r>
                            <w:r w:rsidR="00D56F47" w:rsidRPr="00FC11AC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3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6E240D" w:rsidRP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午前</w:t>
                            </w:r>
                            <w:r w:rsidR="006E240D" w:rsidRPr="00FC11AC">
                              <w:rPr>
                                <w:rFonts w:ascii="HGP創英角ﾎﾟｯﾌﾟ体" w:eastAsia="HGP創英角ﾎﾟｯﾌﾟ体" w:hint="eastAsia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FC11AC">
                              <w:rPr>
                                <w:rFonts w:ascii="HGP創英角ﾎﾟｯﾌﾟ体" w:eastAsia="HGP創英角ﾎﾟｯﾌﾟ体" w:hint="eastAsia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6E240D" w:rsidRPr="00FC11AC">
                              <w:rPr>
                                <w:rFonts w:ascii="HGP創英角ﾎﾟｯﾌﾟ体" w:eastAsia="HGP創英角ﾎﾟｯﾌﾟ体" w:hint="eastAsia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FC11AC">
                              <w:rPr>
                                <w:rFonts w:ascii="HGP創英角ﾎﾟｯﾌﾟ体" w:eastAsia="HGP創英角ﾎﾟｯﾌﾟ体" w:hint="eastAsia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０</w:t>
                            </w:r>
                            <w:r w:rsidRP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開場　</w:t>
                            </w:r>
                            <w:r w:rsidR="00FC1EDD" w:rsidRP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午前</w:t>
                            </w:r>
                            <w:r w:rsidR="006E240D" w:rsidRPr="00FC11AC">
                              <w:rPr>
                                <w:rFonts w:ascii="HGP創英角ﾎﾟｯﾌﾟ体" w:eastAsia="HGP創英角ﾎﾟｯﾌﾟ体" w:hint="eastAsia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１０</w:t>
                            </w:r>
                            <w:r w:rsidRPr="00FC11AC">
                              <w:rPr>
                                <w:rFonts w:ascii="HGP創英角ﾎﾟｯﾌﾟ体" w:eastAsia="HGP創英角ﾎﾟｯﾌﾟ体" w:hint="eastAsia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6E240D" w:rsidRPr="00FC11AC">
                              <w:rPr>
                                <w:rFonts w:ascii="HGP創英角ﾎﾟｯﾌﾟ体" w:eastAsia="HGP創英角ﾎﾟｯﾌﾟ体" w:hint="eastAsia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００</w:t>
                            </w:r>
                            <w:r w:rsidRP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開演</w:t>
                            </w:r>
                          </w:p>
                          <w:p w:rsidR="00D56F47" w:rsidRPr="00FC11AC" w:rsidRDefault="00D56F47" w:rsidP="005A108B">
                            <w:pPr>
                              <w:snapToGrid w:val="0"/>
                              <w:spacing w:line="440" w:lineRule="exact"/>
                              <w:ind w:leftChars="2200" w:left="4620" w:firstLineChars="250" w:firstLine="650"/>
                              <w:jc w:val="left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Pr="00FC11AC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回目　</w:t>
                            </w:r>
                            <w:r w:rsidR="00FC1EDD" w:rsidRP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午後</w:t>
                            </w:r>
                            <w:r w:rsidR="00FC1EDD" w:rsidRPr="00FC11AC">
                              <w:rPr>
                                <w:rFonts w:ascii="HGP創英角ﾎﾟｯﾌﾟ体" w:eastAsia="HGP創英角ﾎﾟｯﾌﾟ体" w:hint="eastAsia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FC1EDD" w:rsidRPr="00FC11AC">
                              <w:rPr>
                                <w:rFonts w:ascii="HGP創英角ﾎﾟｯﾌﾟ体" w:eastAsia="HGP創英角ﾎﾟｯﾌﾟ体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：００</w:t>
                            </w:r>
                            <w:r w:rsidR="00FC1EDD" w:rsidRP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開場</w:t>
                            </w:r>
                            <w:r w:rsidR="00FC1EDD" w:rsidRPr="00FC11AC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3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FC1EDD" w:rsidRPr="00FC11AC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午後</w:t>
                            </w:r>
                            <w:r w:rsid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FC1EDD" w:rsidRPr="00FC11AC">
                              <w:rPr>
                                <w:rFonts w:ascii="HGP創英角ﾎﾟｯﾌﾟ体" w:eastAsia="HGP創英角ﾎﾟｯﾌﾟ体"/>
                                <w:b/>
                                <w:spacing w:val="-20"/>
                                <w:position w:val="1"/>
                                <w:sz w:val="36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１：３０</w:t>
                            </w:r>
                            <w:r w:rsidR="00FC1EDD" w:rsidRPr="00FC11AC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開演</w:t>
                            </w:r>
                          </w:p>
                          <w:p w:rsidR="00304535" w:rsidRPr="005A108B" w:rsidRDefault="00D56F47" w:rsidP="00FC11AC">
                            <w:pPr>
                              <w:snapToGrid w:val="0"/>
                              <w:spacing w:line="400" w:lineRule="exact"/>
                              <w:ind w:firstLineChars="50" w:firstLine="130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上映時間：１時間</w:t>
                            </w:r>
                            <w:r w:rsidR="00FC11AC"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４８</w:t>
                            </w:r>
                            <w:r w:rsidRPr="005A108B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Pr="00FC11AC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3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C11AC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3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 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3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3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3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position w:val="1"/>
                                <w:sz w:val="32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04535"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304535"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所：皆野町文化会館　ホール</w:t>
                            </w:r>
                          </w:p>
                          <w:p w:rsidR="00B8752A" w:rsidRPr="005A108B" w:rsidRDefault="00304535" w:rsidP="005A108B">
                            <w:pPr>
                              <w:snapToGrid w:val="0"/>
                              <w:spacing w:line="440" w:lineRule="exact"/>
                              <w:ind w:firstLineChars="50" w:firstLine="181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83"/>
                                <w:kern w:val="0"/>
                                <w:position w:val="1"/>
                                <w:sz w:val="28"/>
                                <w:szCs w:val="28"/>
                                <w:fitText w:val="1008" w:id="170995737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入場</w:t>
                            </w:r>
                            <w:r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3"/>
                                <w:kern w:val="0"/>
                                <w:position w:val="1"/>
                                <w:sz w:val="28"/>
                                <w:szCs w:val="28"/>
                                <w:fitText w:val="1008" w:id="170995737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料</w:t>
                            </w:r>
                            <w:r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D2407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pacing w:val="-20"/>
                                <w:kern w:val="0"/>
                                <w:position w:val="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無</w:t>
                            </w:r>
                            <w:r w:rsidR="00FC11AC" w:rsidRPr="00D2407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pacing w:val="-20"/>
                                <w:kern w:val="0"/>
                                <w:position w:val="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2407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pacing w:val="-20"/>
                                <w:kern w:val="0"/>
                                <w:position w:val="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料</w:t>
                            </w:r>
                            <w:r w:rsidR="005A108B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pacing w:val="-20"/>
                                <w:kern w:val="0"/>
                                <w:position w:val="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A108B">
                              <w:rPr>
                                <w:rFonts w:ascii="HGP創英角ﾎﾟｯﾌﾟ体" w:eastAsia="HGP創英角ﾎﾟｯﾌﾟ体"/>
                                <w:color w:val="FF0000"/>
                                <w:spacing w:val="-20"/>
                                <w:kern w:val="0"/>
                                <w:position w:val="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="005A108B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pacing w:val="-20"/>
                                <w:kern w:val="0"/>
                                <w:position w:val="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A108B">
                              <w:rPr>
                                <w:rFonts w:ascii="HGP創英角ﾎﾟｯﾌﾟ体" w:eastAsia="HGP創英角ﾎﾟｯﾌﾟ体"/>
                                <w:color w:val="FF0000"/>
                                <w:spacing w:val="-20"/>
                                <w:kern w:val="0"/>
                                <w:position w:val="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5A108B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pacing w:val="-20"/>
                                <w:kern w:val="0"/>
                                <w:position w:val="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B8752A"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問合せ：皆野</w:t>
                            </w:r>
                            <w:r w:rsidR="00B8752A" w:rsidRPr="005A108B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町教育委員会（</w:t>
                            </w:r>
                            <w:r w:rsidR="00B8752A" w:rsidRPr="005A108B">
                              <w:rPr>
                                <w:rFonts w:ascii="ＤＦ特太ゴシック体" w:eastAsia="ＤＦ特太ゴシック体" w:hAnsi="ＤＦ特太ゴシック体" w:hint="eastAsia"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℡ </w:t>
                            </w:r>
                            <w:r w:rsidR="005A108B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62-4563</w:t>
                            </w:r>
                            <w:r w:rsidR="00B8752A" w:rsidRPr="005A108B">
                              <w:rPr>
                                <w:rFonts w:ascii="ＤＦ特太ゴシック体" w:eastAsia="ＤＦ特太ゴシック体" w:hAnsi="ＤＦ特太ゴシック体"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:rsidR="00CB5983" w:rsidRPr="005A108B" w:rsidRDefault="00CB5983" w:rsidP="00FC11AC">
                            <w:pPr>
                              <w:snapToGrid w:val="0"/>
                              <w:spacing w:line="340" w:lineRule="exact"/>
                              <w:ind w:firstLineChars="50" w:firstLine="130"/>
                              <w:jc w:val="left"/>
                              <w:rPr>
                                <w:rFonts w:ascii="ＤＦ平成ゴシック体W5" w:eastAsia="ＤＦ平成ゴシック体W5" w:hAnsi="ＤＦ平成ゴシック体W5"/>
                                <w:b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08B">
                              <w:rPr>
                                <w:rFonts w:ascii="ＤＦ平成ゴシック体W5" w:eastAsia="ＤＦ平成ゴシック体W5" w:hAnsi="ＤＦ平成ゴシック体W5" w:hint="eastAsia"/>
                                <w:b/>
                                <w:spacing w:val="-20"/>
                                <w:kern w:val="0"/>
                                <w:position w:val="1"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※映画上映前に青少年健全育成啓発ビデオを上映します。</w:t>
                            </w:r>
                          </w:p>
                          <w:p w:rsidR="00304535" w:rsidRPr="006E240D" w:rsidRDefault="00304535" w:rsidP="00FC11AC">
                            <w:pPr>
                              <w:snapToGrid w:val="0"/>
                              <w:spacing w:line="440" w:lineRule="exact"/>
                              <w:rPr>
                                <w:b/>
                                <w:color w:val="009900"/>
                                <w:spacing w:val="-20"/>
                                <w:sz w:val="32"/>
                                <w:szCs w:val="32"/>
                              </w:rPr>
                            </w:pPr>
                          </w:p>
                          <w:p w:rsidR="00304535" w:rsidRPr="005A727D" w:rsidRDefault="00304535">
                            <w:pPr>
                              <w:rPr>
                                <w:color w:val="00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alt="コルク" style="position:absolute;left:0;text-align:left;margin-left:-81pt;margin-top:535.7pt;width:577.65pt;height:11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" stroked="f">
                <v:fill r:id="rId12" o:title="コルク" opacity="39322f" recolor="t" type="tile"/>
                <v:textbox>
                  <w:txbxContent>
                    <w:p w:rsidR="00D56F47" w:rsidRPr="005A108B" w:rsidRDefault="00304535" w:rsidP="005A108B">
                      <w:pPr>
                        <w:snapToGrid w:val="0"/>
                        <w:spacing w:line="600" w:lineRule="exact"/>
                        <w:ind w:firstLineChars="50" w:firstLine="130"/>
                        <w:jc w:val="left"/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A108B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時：平成</w:t>
                      </w:r>
                      <w:r w:rsidR="00664288"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３０</w:t>
                      </w:r>
                      <w:r w:rsidRPr="005A108B">
                        <w:rPr>
                          <w:rFonts w:ascii="ＤＦ特太ゴシック体" w:eastAsia="ＤＦ特太ゴシック体" w:hAnsi="ＤＦ特太ゴシック体" w:hint="eastAsia"/>
                          <w:spacing w:val="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6E240D" w:rsidRPr="005A108B">
                        <w:rPr>
                          <w:rFonts w:ascii="HGP創英角ﾎﾟｯﾌﾟ体" w:eastAsia="HGP創英角ﾎﾟｯﾌﾟ体" w:hint="eastAsia"/>
                          <w:b/>
                          <w:spacing w:val="20"/>
                          <w:position w:val="-1"/>
                          <w:sz w:val="5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８</w:t>
                      </w:r>
                      <w:r w:rsidRPr="005A108B">
                        <w:rPr>
                          <w:rFonts w:ascii="ＤＦ特太ゴシック体" w:eastAsia="ＤＦ特太ゴシック体" w:hAnsi="ＤＦ特太ゴシック体" w:hint="eastAsia"/>
                          <w:spacing w:val="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664288" w:rsidRPr="005A108B">
                        <w:rPr>
                          <w:rFonts w:ascii="HGP創英角ﾎﾟｯﾌﾟ体" w:eastAsia="HGP創英角ﾎﾟｯﾌﾟ体" w:hint="eastAsia"/>
                          <w:b/>
                          <w:spacing w:val="20"/>
                          <w:position w:val="-1"/>
                          <w:sz w:val="5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="00D56F47"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日（土）</w:t>
                      </w:r>
                      <w:r w:rsid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-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5A108B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回目</w:t>
                      </w:r>
                      <w:r w:rsidR="00D56F47" w:rsidRPr="00FC11AC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3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6E240D" w:rsidRP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午前</w:t>
                      </w:r>
                      <w:r w:rsidR="006E240D" w:rsidRPr="00FC11AC">
                        <w:rPr>
                          <w:rFonts w:ascii="HGP創英角ﾎﾟｯﾌﾟ体" w:eastAsia="HGP創英角ﾎﾟｯﾌﾟ体" w:hint="eastAsia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FC11AC">
                        <w:rPr>
                          <w:rFonts w:ascii="HGP創英角ﾎﾟｯﾌﾟ体" w:eastAsia="HGP創英角ﾎﾟｯﾌﾟ体" w:hint="eastAsia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6E240D" w:rsidRPr="00FC11AC">
                        <w:rPr>
                          <w:rFonts w:ascii="HGP創英角ﾎﾟｯﾌﾟ体" w:eastAsia="HGP創英角ﾎﾟｯﾌﾟ体" w:hint="eastAsia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FC11AC">
                        <w:rPr>
                          <w:rFonts w:ascii="HGP創英角ﾎﾟｯﾌﾟ体" w:eastAsia="HGP創英角ﾎﾟｯﾌﾟ体" w:hint="eastAsia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０</w:t>
                      </w:r>
                      <w:r w:rsidRP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開場　</w:t>
                      </w:r>
                      <w:r w:rsidR="00FC1EDD" w:rsidRP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午前</w:t>
                      </w:r>
                      <w:r w:rsidR="006E240D" w:rsidRPr="00FC11AC">
                        <w:rPr>
                          <w:rFonts w:ascii="HGP創英角ﾎﾟｯﾌﾟ体" w:eastAsia="HGP創英角ﾎﾟｯﾌﾟ体" w:hint="eastAsia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１０</w:t>
                      </w:r>
                      <w:r w:rsidRPr="00FC11AC">
                        <w:rPr>
                          <w:rFonts w:ascii="HGP創英角ﾎﾟｯﾌﾟ体" w:eastAsia="HGP創英角ﾎﾟｯﾌﾟ体" w:hint="eastAsia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6E240D" w:rsidRPr="00FC11AC">
                        <w:rPr>
                          <w:rFonts w:ascii="HGP創英角ﾎﾟｯﾌﾟ体" w:eastAsia="HGP創英角ﾎﾟｯﾌﾟ体" w:hint="eastAsia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００</w:t>
                      </w:r>
                      <w:r w:rsidRP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開演</w:t>
                      </w:r>
                    </w:p>
                    <w:p w:rsidR="00D56F47" w:rsidRPr="00FC11AC" w:rsidRDefault="00D56F47" w:rsidP="005A108B">
                      <w:pPr>
                        <w:snapToGrid w:val="0"/>
                        <w:spacing w:line="440" w:lineRule="exact"/>
                        <w:ind w:leftChars="2200" w:left="4620" w:firstLineChars="250" w:firstLine="650"/>
                        <w:jc w:val="left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Pr="00FC11AC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回目　</w:t>
                      </w:r>
                      <w:r w:rsidR="00FC1EDD" w:rsidRP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午後</w:t>
                      </w:r>
                      <w:r w:rsidR="00FC1EDD" w:rsidRPr="00FC11AC">
                        <w:rPr>
                          <w:rFonts w:ascii="HGP創英角ﾎﾟｯﾌﾟ体" w:eastAsia="HGP創英角ﾎﾟｯﾌﾟ体" w:hint="eastAsia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FC1EDD" w:rsidRPr="00FC11AC">
                        <w:rPr>
                          <w:rFonts w:ascii="HGP創英角ﾎﾟｯﾌﾟ体" w:eastAsia="HGP創英角ﾎﾟｯﾌﾟ体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：００</w:t>
                      </w:r>
                      <w:r w:rsidR="00FC1EDD" w:rsidRP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開場</w:t>
                      </w:r>
                      <w:r w:rsidR="00FC1EDD" w:rsidRPr="00FC11AC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3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FC1EDD" w:rsidRPr="00FC11AC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午後</w:t>
                      </w:r>
                      <w:r w:rsid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FC1EDD" w:rsidRPr="00FC11AC">
                        <w:rPr>
                          <w:rFonts w:ascii="HGP創英角ﾎﾟｯﾌﾟ体" w:eastAsia="HGP創英角ﾎﾟｯﾌﾟ体"/>
                          <w:b/>
                          <w:spacing w:val="-20"/>
                          <w:position w:val="1"/>
                          <w:sz w:val="36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１：３０</w:t>
                      </w:r>
                      <w:r w:rsidR="00FC1EDD" w:rsidRPr="00FC11AC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開演</w:t>
                      </w:r>
                    </w:p>
                    <w:p w:rsidR="00304535" w:rsidRPr="005A108B" w:rsidRDefault="00D56F47" w:rsidP="00FC11AC">
                      <w:pPr>
                        <w:snapToGrid w:val="0"/>
                        <w:spacing w:line="400" w:lineRule="exact"/>
                        <w:ind w:firstLineChars="50" w:firstLine="130"/>
                        <w:jc w:val="left"/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上映時間：１時間</w:t>
                      </w:r>
                      <w:r w:rsidR="00FC11AC"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４８</w:t>
                      </w:r>
                      <w:r w:rsidRPr="005A108B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Pr="00FC11AC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3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C11AC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3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 </w:t>
                      </w:r>
                      <w:r w:rsid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3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A108B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3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3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A108B">
                        <w:rPr>
                          <w:rFonts w:ascii="ＤＦ特太ゴシック体" w:eastAsia="ＤＦ特太ゴシック体" w:hAnsi="ＤＦ特太ゴシック体"/>
                          <w:spacing w:val="-20"/>
                          <w:position w:val="1"/>
                          <w:sz w:val="32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04535"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場</w:t>
                      </w:r>
                      <w:r w:rsid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304535"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所：皆野町文化会館　ホール</w:t>
                      </w:r>
                    </w:p>
                    <w:p w:rsidR="00B8752A" w:rsidRPr="005A108B" w:rsidRDefault="00304535" w:rsidP="005A108B">
                      <w:pPr>
                        <w:snapToGrid w:val="0"/>
                        <w:spacing w:line="440" w:lineRule="exact"/>
                        <w:ind w:firstLineChars="50" w:firstLine="181"/>
                        <w:jc w:val="left"/>
                        <w:rPr>
                          <w:rFonts w:ascii="ＤＦ特太ゴシック体" w:eastAsia="ＤＦ特太ゴシック体" w:hAnsi="ＤＦ特太ゴシック体"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108B">
                        <w:rPr>
                          <w:rFonts w:ascii="ＤＦ特太ゴシック体" w:eastAsia="ＤＦ特太ゴシック体" w:hAnsi="ＤＦ特太ゴシック体" w:hint="eastAsia"/>
                          <w:spacing w:val="83"/>
                          <w:kern w:val="0"/>
                          <w:position w:val="1"/>
                          <w:sz w:val="28"/>
                          <w:szCs w:val="28"/>
                          <w:fitText w:val="1008" w:id="170995737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入場</w:t>
                      </w:r>
                      <w:r w:rsidRPr="005A108B">
                        <w:rPr>
                          <w:rFonts w:ascii="ＤＦ特太ゴシック体" w:eastAsia="ＤＦ特太ゴシック体" w:hAnsi="ＤＦ特太ゴシック体" w:hint="eastAsia"/>
                          <w:spacing w:val="3"/>
                          <w:kern w:val="0"/>
                          <w:position w:val="1"/>
                          <w:sz w:val="28"/>
                          <w:szCs w:val="28"/>
                          <w:fitText w:val="1008" w:id="170995737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料</w:t>
                      </w:r>
                      <w:r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D2407E">
                        <w:rPr>
                          <w:rFonts w:ascii="HGP創英角ﾎﾟｯﾌﾟ体" w:eastAsia="HGP創英角ﾎﾟｯﾌﾟ体" w:hint="eastAsia"/>
                          <w:color w:val="FF0000"/>
                          <w:spacing w:val="-20"/>
                          <w:kern w:val="0"/>
                          <w:position w:val="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無</w:t>
                      </w:r>
                      <w:r w:rsidR="00FC11AC" w:rsidRPr="00D2407E">
                        <w:rPr>
                          <w:rFonts w:ascii="HGP創英角ﾎﾟｯﾌﾟ体" w:eastAsia="HGP創英角ﾎﾟｯﾌﾟ体" w:hint="eastAsia"/>
                          <w:color w:val="FF0000"/>
                          <w:spacing w:val="-20"/>
                          <w:kern w:val="0"/>
                          <w:position w:val="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2407E">
                        <w:rPr>
                          <w:rFonts w:ascii="HGP創英角ﾎﾟｯﾌﾟ体" w:eastAsia="HGP創英角ﾎﾟｯﾌﾟ体" w:hint="eastAsia"/>
                          <w:color w:val="FF0000"/>
                          <w:spacing w:val="-20"/>
                          <w:kern w:val="0"/>
                          <w:position w:val="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料</w:t>
                      </w:r>
                      <w:r w:rsidR="005A108B">
                        <w:rPr>
                          <w:rFonts w:ascii="HGP創英角ﾎﾟｯﾌﾟ体" w:eastAsia="HGP創英角ﾎﾟｯﾌﾟ体" w:hint="eastAsia"/>
                          <w:color w:val="FF0000"/>
                          <w:spacing w:val="-20"/>
                          <w:kern w:val="0"/>
                          <w:position w:val="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A108B">
                        <w:rPr>
                          <w:rFonts w:ascii="HGP創英角ﾎﾟｯﾌﾟ体" w:eastAsia="HGP創英角ﾎﾟｯﾌﾟ体"/>
                          <w:color w:val="FF0000"/>
                          <w:spacing w:val="-20"/>
                          <w:kern w:val="0"/>
                          <w:position w:val="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="005A108B">
                        <w:rPr>
                          <w:rFonts w:ascii="HGP創英角ﾎﾟｯﾌﾟ体" w:eastAsia="HGP創英角ﾎﾟｯﾌﾟ体" w:hint="eastAsia"/>
                          <w:color w:val="FF0000"/>
                          <w:spacing w:val="-20"/>
                          <w:kern w:val="0"/>
                          <w:position w:val="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A108B">
                        <w:rPr>
                          <w:rFonts w:ascii="HGP創英角ﾎﾟｯﾌﾟ体" w:eastAsia="HGP創英角ﾎﾟｯﾌﾟ体"/>
                          <w:color w:val="FF0000"/>
                          <w:spacing w:val="-20"/>
                          <w:kern w:val="0"/>
                          <w:position w:val="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5A108B">
                        <w:rPr>
                          <w:rFonts w:ascii="HGP創英角ﾎﾟｯﾌﾟ体" w:eastAsia="HGP創英角ﾎﾟｯﾌﾟ体" w:hint="eastAsia"/>
                          <w:color w:val="FF0000"/>
                          <w:spacing w:val="-20"/>
                          <w:kern w:val="0"/>
                          <w:position w:val="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B8752A"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問合せ：皆野</w:t>
                      </w:r>
                      <w:r w:rsidR="00B8752A" w:rsidRPr="005A108B">
                        <w:rPr>
                          <w:rFonts w:ascii="ＤＦ特太ゴシック体" w:eastAsia="ＤＦ特太ゴシック体" w:hAnsi="ＤＦ特太ゴシック体"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町教育委員会（</w:t>
                      </w:r>
                      <w:r w:rsidR="00B8752A" w:rsidRPr="005A108B">
                        <w:rPr>
                          <w:rFonts w:ascii="ＤＦ特太ゴシック体" w:eastAsia="ＤＦ特太ゴシック体" w:hAnsi="ＤＦ特太ゴシック体" w:hint="eastAsia"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℡ </w:t>
                      </w:r>
                      <w:r w:rsidR="005A108B">
                        <w:rPr>
                          <w:rFonts w:ascii="ＤＦ特太ゴシック体" w:eastAsia="ＤＦ特太ゴシック体" w:hAnsi="ＤＦ特太ゴシック体"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62-4563</w:t>
                      </w:r>
                      <w:r w:rsidR="00B8752A" w:rsidRPr="005A108B">
                        <w:rPr>
                          <w:rFonts w:ascii="ＤＦ特太ゴシック体" w:eastAsia="ＤＦ特太ゴシック体" w:hAnsi="ＤＦ特太ゴシック体"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:rsidR="00CB5983" w:rsidRPr="005A108B" w:rsidRDefault="00CB5983" w:rsidP="00FC11AC">
                      <w:pPr>
                        <w:snapToGrid w:val="0"/>
                        <w:spacing w:line="340" w:lineRule="exact"/>
                        <w:ind w:firstLineChars="50" w:firstLine="130"/>
                        <w:jc w:val="left"/>
                        <w:rPr>
                          <w:rFonts w:ascii="ＤＦ平成ゴシック体W5" w:eastAsia="ＤＦ平成ゴシック体W5" w:hAnsi="ＤＦ平成ゴシック体W5"/>
                          <w:b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108B">
                        <w:rPr>
                          <w:rFonts w:ascii="ＤＦ平成ゴシック体W5" w:eastAsia="ＤＦ平成ゴシック体W5" w:hAnsi="ＤＦ平成ゴシック体W5" w:hint="eastAsia"/>
                          <w:b/>
                          <w:spacing w:val="-20"/>
                          <w:kern w:val="0"/>
                          <w:position w:val="1"/>
                          <w:sz w:val="28"/>
                          <w:szCs w:val="28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※映画上映前に青少年健全育成啓発ビデオを上映します。</w:t>
                      </w:r>
                    </w:p>
                    <w:p w:rsidR="00304535" w:rsidRPr="006E240D" w:rsidRDefault="00304535" w:rsidP="00FC11AC">
                      <w:pPr>
                        <w:snapToGrid w:val="0"/>
                        <w:spacing w:line="440" w:lineRule="exact"/>
                        <w:rPr>
                          <w:b/>
                          <w:color w:val="009900"/>
                          <w:spacing w:val="-20"/>
                          <w:sz w:val="32"/>
                          <w:szCs w:val="32"/>
                        </w:rPr>
                      </w:pPr>
                    </w:p>
                    <w:p w:rsidR="00304535" w:rsidRPr="005A727D" w:rsidRDefault="00304535">
                      <w:pPr>
                        <w:rPr>
                          <w:color w:val="0099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4B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1156335</wp:posOffset>
                </wp:positionH>
                <wp:positionV relativeFrom="paragraph">
                  <wp:posOffset>8943340</wp:posOffset>
                </wp:positionV>
                <wp:extent cx="6086475" cy="4162425"/>
                <wp:effectExtent l="0" t="0" r="0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2"/>
                              </w:rPr>
                              <w:t>日時：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平成</w:t>
                            </w:r>
                            <w:r w:rsidRPr="00304535">
                              <w:rPr>
                                <w:rFonts w:eastAsia="HGP創英角ﾎﾟｯﾌﾟ体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２</w:t>
                            </w:r>
                            <w:r w:rsidRPr="00304535">
                              <w:rPr>
                                <w:rFonts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８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年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64"/>
                                <w:szCs w:val="64"/>
                              </w:rPr>
                              <w:t>８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月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64"/>
                                <w:szCs w:val="64"/>
                              </w:rPr>
                              <w:t>６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-1"/>
                                <w:sz w:val="56"/>
                                <w:szCs w:val="56"/>
                              </w:rPr>
                              <w:t>日（土曜日）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１回目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午前９：３０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開場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午前１０：００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開演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２回目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300" w:firstLine="138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午後１：0０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開場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午後１：3０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>開演</w:t>
                            </w:r>
                          </w:p>
                          <w:p w:rsidR="00304535" w:rsidRPr="00304535" w:rsidRDefault="00304535" w:rsidP="00304535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　　　　　</w:t>
                            </w:r>
                            <w:r w:rsidRPr="00304535"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　　　　　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48"/>
                                <w:szCs w:val="52"/>
                              </w:rPr>
                              <w:t xml:space="preserve">（上映時間：１時間４０分）　　　　　　　</w:t>
                            </w:r>
                          </w:p>
                          <w:p w:rsidR="00304535" w:rsidRPr="00304535" w:rsidRDefault="00304535" w:rsidP="00CB7EE0">
                            <w:pPr>
                              <w:spacing w:line="0" w:lineRule="atLeast"/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56"/>
                                <w:szCs w:val="56"/>
                              </w:rPr>
                              <w:t>場所：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position w:val="1"/>
                                <w:sz w:val="64"/>
                                <w:szCs w:val="64"/>
                              </w:rPr>
                              <w:t>皆野町文化会館　ホール</w:t>
                            </w:r>
                          </w:p>
                          <w:p w:rsidR="00304535" w:rsidRPr="00304535" w:rsidRDefault="00304535" w:rsidP="00CB7EE0">
                            <w:pPr>
                              <w:ind w:firstLineChars="50" w:firstLine="270"/>
                              <w:rPr>
                                <w:rFonts w:ascii="HGP創英角ﾎﾟｯﾌﾟ体" w:eastAsia="HGP創英角ﾎﾟｯﾌﾟ体"/>
                                <w:spacing w:val="-20"/>
                                <w:kern w:val="0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kern w:val="0"/>
                                <w:position w:val="1"/>
                                <w:sz w:val="56"/>
                                <w:szCs w:val="56"/>
                              </w:rPr>
                              <w:t>入場料：</w:t>
                            </w:r>
                            <w:r w:rsidRPr="00304535">
                              <w:rPr>
                                <w:rFonts w:ascii="HGP創英角ﾎﾟｯﾌﾟ体" w:eastAsia="HGP創英角ﾎﾟｯﾌﾟ体" w:hint="eastAsia"/>
                                <w:spacing w:val="-20"/>
                                <w:kern w:val="0"/>
                                <w:position w:val="1"/>
                                <w:sz w:val="64"/>
                                <w:szCs w:val="64"/>
                              </w:rPr>
                              <w:t>無料</w:t>
                            </w:r>
                          </w:p>
                          <w:p w:rsidR="00304535" w:rsidRPr="00304535" w:rsidRDefault="00304535" w:rsidP="00304535">
                            <w:pPr>
                              <w:rPr>
                                <w:b/>
                                <w:color w:val="FF5050"/>
                                <w:spacing w:val="-20"/>
                                <w:sz w:val="56"/>
                                <w:szCs w:val="56"/>
                              </w:rPr>
                            </w:pPr>
                          </w:p>
                          <w:p w:rsidR="00304535" w:rsidRPr="00304535" w:rsidRDefault="00304535" w:rsidP="0030453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T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1.05pt;margin-top:704.2pt;width:479.25pt;height:3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" filled="f" stroked="f">
                <v:textbox inset="5.85pt,.7pt,5.85pt,.7pt">
                  <w:txbxContent>
                    <w:p w:rsidR="00304535" w:rsidRPr="00304535" w:rsidRDefault="00304535" w:rsidP="00CB7EE0">
                      <w:pPr>
                        <w:spacing w:line="0" w:lineRule="atLeast"/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position w:val="-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2"/>
                        </w:rPr>
                        <w:t>日時：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平成</w:t>
                      </w:r>
                      <w:r w:rsidRPr="00304535">
                        <w:rPr>
                          <w:rFonts w:eastAsia="HGP創英角ﾎﾟｯﾌﾟ体"/>
                          <w:spacing w:val="-20"/>
                          <w:position w:val="-1"/>
                          <w:sz w:val="56"/>
                          <w:szCs w:val="56"/>
                        </w:rPr>
                        <w:t>２</w:t>
                      </w:r>
                      <w:r w:rsidRPr="00304535">
                        <w:rPr>
                          <w:rFonts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８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年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64"/>
                          <w:szCs w:val="64"/>
                        </w:rPr>
                        <w:t>８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月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64"/>
                          <w:szCs w:val="64"/>
                        </w:rPr>
                        <w:t>６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-1"/>
                          <w:sz w:val="56"/>
                          <w:szCs w:val="56"/>
                        </w:rPr>
                        <w:t>日（土曜日）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１回目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午前９：３０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開場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午前１０：００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開演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２回目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300" w:firstLine="138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午後１：0０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開場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午後１：3０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>開演</w:t>
                      </w:r>
                    </w:p>
                    <w:p w:rsidR="00304535" w:rsidRPr="00304535" w:rsidRDefault="00304535" w:rsidP="00304535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　　　　　</w:t>
                      </w:r>
                      <w:r w:rsidRPr="00304535"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　　　　　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48"/>
                          <w:szCs w:val="52"/>
                        </w:rPr>
                        <w:t xml:space="preserve">（上映時間：１時間４０分）　　　　　　　</w:t>
                      </w:r>
                    </w:p>
                    <w:p w:rsidR="00304535" w:rsidRPr="00304535" w:rsidRDefault="00304535" w:rsidP="00CB7EE0">
                      <w:pPr>
                        <w:spacing w:line="0" w:lineRule="atLeast"/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position w:val="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56"/>
                          <w:szCs w:val="56"/>
                        </w:rPr>
                        <w:t>場所：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position w:val="1"/>
                          <w:sz w:val="64"/>
                          <w:szCs w:val="64"/>
                        </w:rPr>
                        <w:t>皆野町文化会館　ホール</w:t>
                      </w:r>
                    </w:p>
                    <w:p w:rsidR="00304535" w:rsidRPr="00304535" w:rsidRDefault="00304535" w:rsidP="00CB7EE0">
                      <w:pPr>
                        <w:ind w:firstLineChars="50" w:firstLine="270"/>
                        <w:rPr>
                          <w:rFonts w:ascii="HGP創英角ﾎﾟｯﾌﾟ体" w:eastAsia="HGP創英角ﾎﾟｯﾌﾟ体"/>
                          <w:spacing w:val="-20"/>
                          <w:kern w:val="0"/>
                          <w:position w:val="1"/>
                          <w:sz w:val="56"/>
                          <w:szCs w:val="56"/>
                        </w:rPr>
                      </w:pP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kern w:val="0"/>
                          <w:position w:val="1"/>
                          <w:sz w:val="56"/>
                          <w:szCs w:val="56"/>
                        </w:rPr>
                        <w:t>入場料：</w:t>
                      </w:r>
                      <w:r w:rsidRPr="00304535">
                        <w:rPr>
                          <w:rFonts w:ascii="HGP創英角ﾎﾟｯﾌﾟ体" w:eastAsia="HGP創英角ﾎﾟｯﾌﾟ体" w:hint="eastAsia"/>
                          <w:spacing w:val="-20"/>
                          <w:kern w:val="0"/>
                          <w:position w:val="1"/>
                          <w:sz w:val="64"/>
                          <w:szCs w:val="64"/>
                        </w:rPr>
                        <w:t>無料</w:t>
                      </w:r>
                    </w:p>
                    <w:p w:rsidR="00304535" w:rsidRPr="00304535" w:rsidRDefault="00304535" w:rsidP="00304535">
                      <w:pPr>
                        <w:rPr>
                          <w:b/>
                          <w:color w:val="FF5050"/>
                          <w:spacing w:val="-20"/>
                          <w:sz w:val="56"/>
                          <w:szCs w:val="56"/>
                        </w:rPr>
                      </w:pPr>
                    </w:p>
                    <w:p w:rsidR="00304535" w:rsidRPr="00304535" w:rsidRDefault="00304535" w:rsidP="00304535"/>
                  </w:txbxContent>
                </v:textbox>
                <w10:wrap anchorx="margin"/>
              </v:shape>
            </w:pict>
          </mc:Fallback>
        </mc:AlternateContent>
      </w:r>
    </w:p>
    <w:sectPr w:rsidR="006A4B62" w:rsidRPr="007E7B01" w:rsidSect="00EE58A0">
      <w:headerReference w:type="even" r:id="rId13"/>
      <w:headerReference w:type="default" r:id="rId14"/>
      <w:headerReference w:type="first" r:id="rId15"/>
      <w:pgSz w:w="11907" w:h="16839" w:code="9"/>
      <w:pgMar w:top="32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1E2" w:rsidRDefault="005561E2">
      <w:r>
        <w:separator/>
      </w:r>
    </w:p>
  </w:endnote>
  <w:endnote w:type="continuationSeparator" w:id="0">
    <w:p w:rsidR="005561E2" w:rsidRDefault="005561E2">
      <w:r>
        <w:continuationSeparator/>
      </w:r>
    </w:p>
  </w:endnote>
  <w:endnote w:type="continuationNotice" w:id="1">
    <w:p w:rsidR="005561E2" w:rsidRDefault="005561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1E2" w:rsidRDefault="005561E2">
      <w:r>
        <w:separator/>
      </w:r>
    </w:p>
  </w:footnote>
  <w:footnote w:type="continuationSeparator" w:id="0">
    <w:p w:rsidR="005561E2" w:rsidRDefault="005561E2">
      <w:r>
        <w:continuationSeparator/>
      </w:r>
    </w:p>
  </w:footnote>
  <w:footnote w:type="continuationNotice" w:id="1">
    <w:p w:rsidR="005561E2" w:rsidRDefault="005561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62" w:rsidRDefault="005561E2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left:0;text-align:left;margin-left:0;margin-top:0;width:642pt;height:900pt;z-index:-251658752;mso-position-horizontal:center;mso-position-horizontal-relative:margin;mso-position-vertical:center;mso-position-vertical-relative:margin" o:allowincell="f">
          <v:imagedata r:id="rId1" o:title="mov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62" w:rsidRDefault="006A4B62">
    <w:pP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B62" w:rsidRDefault="005561E2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left:0;text-align:left;margin-left:0;margin-top:0;width:642pt;height:900pt;z-index:-251659776;mso-position-horizontal:center;mso-position-horizontal-relative:margin;mso-position-vertical:center;mso-position-vertical-relative:margin" o:allowincell="f">
          <v:imagedata r:id="rId1" o:title="mov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0DF3"/>
    <w:multiLevelType w:val="multilevel"/>
    <w:tmpl w:val="D3587756"/>
    <w:lvl w:ilvl="0">
      <w:start w:val="1"/>
      <w:numFmt w:val="bullet"/>
      <w:lvlText w:val="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174E8"/>
    <w:multiLevelType w:val="hybridMultilevel"/>
    <w:tmpl w:val="D3587756"/>
    <w:lvl w:ilvl="0" w:tplc="E3CEE4B6">
      <w:start w:val="1"/>
      <w:numFmt w:val="bullet"/>
      <w:lvlText w:val="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E40BAF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1A6D21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06DD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F204C8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DFA3BF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8AE1C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27AFB2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098366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D8A6F18"/>
    <w:multiLevelType w:val="multilevel"/>
    <w:tmpl w:val="D3587756"/>
    <w:lvl w:ilvl="0">
      <w:start w:val="1"/>
      <w:numFmt w:val="bullet"/>
      <w:lvlText w:val="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strictFirstAndLastChars/>
  <w:hdrShapeDefaults>
    <o:shapedefaults v:ext="edit" spidmax="2063">
      <v:textbox inset="5.85pt,.7pt,5.85pt,.7pt"/>
      <o:colormru v:ext="edit" colors="#4f210c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DC"/>
    <w:rsid w:val="00047998"/>
    <w:rsid w:val="00090917"/>
    <w:rsid w:val="000D6E85"/>
    <w:rsid w:val="000E07EC"/>
    <w:rsid w:val="00101DC6"/>
    <w:rsid w:val="00110EC7"/>
    <w:rsid w:val="0013152F"/>
    <w:rsid w:val="00142182"/>
    <w:rsid w:val="00142C3F"/>
    <w:rsid w:val="00143470"/>
    <w:rsid w:val="00154F6C"/>
    <w:rsid w:val="00190B2B"/>
    <w:rsid w:val="001D6295"/>
    <w:rsid w:val="001E3AFF"/>
    <w:rsid w:val="002742DC"/>
    <w:rsid w:val="002A53A5"/>
    <w:rsid w:val="002B1EA5"/>
    <w:rsid w:val="002C4288"/>
    <w:rsid w:val="00304535"/>
    <w:rsid w:val="003245B3"/>
    <w:rsid w:val="003645E5"/>
    <w:rsid w:val="003738A8"/>
    <w:rsid w:val="004A3296"/>
    <w:rsid w:val="0055350F"/>
    <w:rsid w:val="005561E2"/>
    <w:rsid w:val="00583734"/>
    <w:rsid w:val="005837DD"/>
    <w:rsid w:val="00586D0B"/>
    <w:rsid w:val="005938C5"/>
    <w:rsid w:val="005A108B"/>
    <w:rsid w:val="005A727D"/>
    <w:rsid w:val="005E63FB"/>
    <w:rsid w:val="005F7958"/>
    <w:rsid w:val="00615EC5"/>
    <w:rsid w:val="00627A99"/>
    <w:rsid w:val="00651E0E"/>
    <w:rsid w:val="00664288"/>
    <w:rsid w:val="00676660"/>
    <w:rsid w:val="006A4313"/>
    <w:rsid w:val="006A4B62"/>
    <w:rsid w:val="006B0DFF"/>
    <w:rsid w:val="006E240D"/>
    <w:rsid w:val="0074472C"/>
    <w:rsid w:val="007710FE"/>
    <w:rsid w:val="007E7B01"/>
    <w:rsid w:val="007F04B9"/>
    <w:rsid w:val="0082797E"/>
    <w:rsid w:val="0083232E"/>
    <w:rsid w:val="00976498"/>
    <w:rsid w:val="00996915"/>
    <w:rsid w:val="009B53E9"/>
    <w:rsid w:val="009E1183"/>
    <w:rsid w:val="009E7378"/>
    <w:rsid w:val="00A33CAB"/>
    <w:rsid w:val="00A64A1A"/>
    <w:rsid w:val="00AE42F6"/>
    <w:rsid w:val="00B06B28"/>
    <w:rsid w:val="00B30BA5"/>
    <w:rsid w:val="00B42388"/>
    <w:rsid w:val="00B50D57"/>
    <w:rsid w:val="00B85F44"/>
    <w:rsid w:val="00B8752A"/>
    <w:rsid w:val="00C5189A"/>
    <w:rsid w:val="00C9260F"/>
    <w:rsid w:val="00C92DBC"/>
    <w:rsid w:val="00CB5983"/>
    <w:rsid w:val="00CB7EE0"/>
    <w:rsid w:val="00CE6176"/>
    <w:rsid w:val="00CF2EB8"/>
    <w:rsid w:val="00CF5C3C"/>
    <w:rsid w:val="00D2407E"/>
    <w:rsid w:val="00D56F47"/>
    <w:rsid w:val="00DA3CA6"/>
    <w:rsid w:val="00DA48EC"/>
    <w:rsid w:val="00DB2618"/>
    <w:rsid w:val="00DB4614"/>
    <w:rsid w:val="00DD14EB"/>
    <w:rsid w:val="00EE58A0"/>
    <w:rsid w:val="00EF67B7"/>
    <w:rsid w:val="00F453D4"/>
    <w:rsid w:val="00FC11AC"/>
    <w:rsid w:val="00FC1EDD"/>
    <w:rsid w:val="00FC2844"/>
    <w:rsid w:val="00FF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>
      <v:textbox inset="5.85pt,.7pt,5.85pt,.7pt"/>
      <o:colormru v:ext="edit" colors="#4f210c"/>
    </o:shapedefaults>
    <o:shapelayout v:ext="edit">
      <o:idmap v:ext="edit" data="1"/>
    </o:shapelayout>
  </w:shapeDefaults>
  <w:decimalSymbol w:val="."/>
  <w:listSeparator w:val=","/>
  <w15:chartTrackingRefBased/>
  <w15:docId w15:val="{7ABAA150-8070-4613-BD8D-CB635B3B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535"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after="200"/>
      <w:jc w:val="center"/>
      <w:outlineLvl w:val="0"/>
    </w:pPr>
    <w:rPr>
      <w:rFonts w:hAnsi="Trebuchet MS"/>
      <w:caps/>
      <w:sz w:val="28"/>
      <w:szCs w:val="28"/>
    </w:rPr>
  </w:style>
  <w:style w:type="paragraph" w:styleId="2">
    <w:name w:val="heading 2"/>
    <w:basedOn w:val="a"/>
    <w:next w:val="a"/>
    <w:qFormat/>
    <w:pPr>
      <w:keepNext/>
      <w:keepLines/>
      <w:spacing w:before="40"/>
      <w:outlineLvl w:val="1"/>
    </w:pPr>
    <w:rPr>
      <w:rFonts w:hAnsi="Trebuchet MS"/>
      <w:b/>
      <w:caps/>
      <w:color w:val="FFFFFF"/>
    </w:rPr>
  </w:style>
  <w:style w:type="paragraph" w:styleId="3">
    <w:name w:val="heading 3"/>
    <w:basedOn w:val="a"/>
    <w:next w:val="a"/>
    <w:qFormat/>
    <w:pPr>
      <w:keepNext/>
      <w:keepLines/>
      <w:spacing w:before="40"/>
      <w:outlineLvl w:val="2"/>
    </w:pPr>
    <w:rPr>
      <w:rFonts w:hAnsi="Trebuchet MS"/>
      <w:i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320"/>
        <w:tab w:val="right" w:pos="8640"/>
      </w:tabs>
    </w:pPr>
  </w:style>
  <w:style w:type="paragraph" w:styleId="a4">
    <w:name w:val="Balloon Text"/>
    <w:basedOn w:val="a"/>
    <w:semiHidden/>
    <w:rPr>
      <w:rFonts w:ascii="Tahoma" w:hAnsi="Tahoma" w:cs="Tahoma"/>
      <w:szCs w:val="16"/>
    </w:rPr>
  </w:style>
  <w:style w:type="character" w:customStyle="1" w:styleId="Film">
    <w:name w:val="Film"/>
    <w:rPr>
      <w:caps/>
      <w:color w:val="4F210C"/>
    </w:rPr>
  </w:style>
  <w:style w:type="character" w:customStyle="1" w:styleId="10">
    <w:name w:val="見出し 1 (文字)"/>
    <w:link w:val="1"/>
    <w:rPr>
      <w:rFonts w:ascii="Trebuchet MS" w:hAnsi="Trebuchet MS" w:cs="Arial"/>
      <w:caps/>
      <w:color w:val="4F210C"/>
      <w:sz w:val="28"/>
      <w:szCs w:val="28"/>
      <w:lang w:val="en-US" w:eastAsia="en-US" w:bidi="ar-SA"/>
    </w:rPr>
  </w:style>
  <w:style w:type="paragraph" w:customStyle="1" w:styleId="Total">
    <w:name w:val="Total"/>
    <w:basedOn w:val="3"/>
    <w:pPr>
      <w:spacing w:before="60" w:after="60"/>
    </w:pPr>
    <w:rPr>
      <w:b/>
      <w:i w:val="0"/>
      <w:caps/>
      <w:sz w:val="18"/>
    </w:rPr>
  </w:style>
  <w:style w:type="paragraph" w:styleId="Web">
    <w:name w:val="Normal (Web)"/>
    <w:basedOn w:val="a"/>
    <w:uiPriority w:val="99"/>
    <w:unhideWhenUsed/>
    <w:rsid w:val="00304535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ChoiceandWinnerHeading">
    <w:name w:val="Choice and Winner Heading"/>
    <w:basedOn w:val="a"/>
    <w:pPr>
      <w:spacing w:before="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youiku\AppData\Roaming\Microsoft\Templates\2008%20&#24180;&#24230;&#26144;&#30011;&#36062;&#12398;&#28961;&#35352;&#21517;&#25237;&#31080;&#29992;&#32025;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2117D-C91A-48E5-929D-9FF816AF2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2008 年度映画賞の無記名投票用紙</Template>
  <TotalTime>365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kyouiku</dc:creator>
  <cp:keywords/>
  <dc:description/>
  <cp:lastModifiedBy>kyouiku</cp:lastModifiedBy>
  <cp:revision>30</cp:revision>
  <cp:lastPrinted>2018-06-06T01:21:00Z</cp:lastPrinted>
  <dcterms:created xsi:type="dcterms:W3CDTF">2017-01-24T02:18:00Z</dcterms:created>
  <dcterms:modified xsi:type="dcterms:W3CDTF">2018-06-06T01:26:00Z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TC011735891041</vt:lpwstr>
  </property>
</Properties>
</file>