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6C5CC" w14:textId="26021193" w:rsidR="00B358EE" w:rsidRDefault="00B358EE" w:rsidP="003D519A">
      <w:pPr>
        <w:pStyle w:val="af"/>
      </w:pPr>
      <w:r>
        <w:rPr>
          <w:rFonts w:hint="eastAsia"/>
        </w:rPr>
        <w:t>様式第</w:t>
      </w:r>
      <w:r w:rsidR="00D70CCC">
        <w:rPr>
          <w:rFonts w:hint="eastAsia"/>
        </w:rPr>
        <w:t>１</w:t>
      </w:r>
      <w:r>
        <w:rPr>
          <w:rFonts w:hint="eastAsia"/>
        </w:rPr>
        <w:t>号</w:t>
      </w:r>
      <w:r w:rsidR="00AF073C">
        <w:rPr>
          <w:rFonts w:hint="eastAsia"/>
        </w:rPr>
        <w:t>（第６条関係）</w:t>
      </w:r>
    </w:p>
    <w:p w14:paraId="6CAED5FC" w14:textId="77777777" w:rsidR="00B358EE" w:rsidRDefault="00B358EE"/>
    <w:p w14:paraId="0A540B34" w14:textId="77777777" w:rsidR="00B358EE" w:rsidRDefault="00B358EE">
      <w:pPr>
        <w:jc w:val="right"/>
      </w:pPr>
      <w:r>
        <w:rPr>
          <w:rFonts w:hint="eastAsia"/>
        </w:rPr>
        <w:t xml:space="preserve">　　年　　月　　日</w:t>
      </w:r>
    </w:p>
    <w:p w14:paraId="553E77AC" w14:textId="77777777" w:rsidR="00B358EE" w:rsidRDefault="00B358EE"/>
    <w:p w14:paraId="5881DAA6" w14:textId="77777777" w:rsidR="00B358EE" w:rsidRDefault="00B358EE">
      <w:r>
        <w:rPr>
          <w:rFonts w:hint="eastAsia"/>
        </w:rPr>
        <w:t xml:space="preserve">　皆野町長　</w:t>
      </w:r>
      <w:r w:rsidR="005A39EF">
        <w:rPr>
          <w:rFonts w:hint="eastAsia"/>
        </w:rPr>
        <w:t xml:space="preserve">　　　　　</w:t>
      </w:r>
      <w:r>
        <w:rPr>
          <w:rFonts w:hint="eastAsia"/>
        </w:rPr>
        <w:t>様</w:t>
      </w:r>
    </w:p>
    <w:p w14:paraId="08ADF1FE" w14:textId="77777777" w:rsidR="00B358EE" w:rsidRDefault="00B358EE"/>
    <w:p w14:paraId="14294F07" w14:textId="77777777" w:rsidR="00B358EE" w:rsidRDefault="00DF2EA9" w:rsidP="00DF2EA9">
      <w:pPr>
        <w:spacing w:line="360" w:lineRule="auto"/>
        <w:ind w:right="840" w:firstLineChars="2100" w:firstLine="4410"/>
      </w:pPr>
      <w:r>
        <w:rPr>
          <w:rFonts w:hint="eastAsia"/>
        </w:rPr>
        <w:t>（</w:t>
      </w:r>
      <w:r w:rsidR="003E7F10">
        <w:rPr>
          <w:rFonts w:hint="eastAsia"/>
        </w:rPr>
        <w:t>申</w:t>
      </w:r>
      <w:r>
        <w:rPr>
          <w:rFonts w:hint="eastAsia"/>
        </w:rPr>
        <w:t xml:space="preserve">　</w:t>
      </w:r>
      <w:r w:rsidR="003E7F10">
        <w:rPr>
          <w:rFonts w:hint="eastAsia"/>
        </w:rPr>
        <w:t>請</w:t>
      </w:r>
      <w:r>
        <w:rPr>
          <w:rFonts w:hint="eastAsia"/>
        </w:rPr>
        <w:t xml:space="preserve">　</w:t>
      </w:r>
      <w:r w:rsidR="003E7F10">
        <w:rPr>
          <w:rFonts w:hint="eastAsia"/>
        </w:rPr>
        <w:t>者</w:t>
      </w:r>
      <w:r>
        <w:rPr>
          <w:rFonts w:hint="eastAsia"/>
        </w:rPr>
        <w:t>）</w:t>
      </w:r>
    </w:p>
    <w:p w14:paraId="0FC98A66" w14:textId="77777777" w:rsidR="00DF2EA9" w:rsidRDefault="00DF2EA9" w:rsidP="00FB58BA">
      <w:pPr>
        <w:spacing w:line="360" w:lineRule="auto"/>
        <w:ind w:right="840" w:firstLineChars="1400" w:firstLine="4396"/>
      </w:pPr>
      <w:r w:rsidRPr="00FB58BA">
        <w:rPr>
          <w:rFonts w:hint="eastAsia"/>
          <w:spacing w:val="52"/>
          <w:kern w:val="0"/>
          <w:fitText w:val="840" w:id="-607432192"/>
        </w:rPr>
        <w:t>所在</w:t>
      </w:r>
      <w:r w:rsidRPr="00FB58BA">
        <w:rPr>
          <w:rFonts w:hint="eastAsia"/>
          <w:spacing w:val="1"/>
          <w:kern w:val="0"/>
          <w:fitText w:val="840" w:id="-607432192"/>
        </w:rPr>
        <w:t>地</w:t>
      </w:r>
    </w:p>
    <w:p w14:paraId="41CF3024" w14:textId="5FA8E00C" w:rsidR="00DF2EA9" w:rsidRDefault="00FB58BA" w:rsidP="00FB58BA">
      <w:pPr>
        <w:spacing w:line="360" w:lineRule="auto"/>
        <w:ind w:right="840" w:firstLineChars="2100" w:firstLine="4410"/>
      </w:pPr>
      <w:r>
        <w:rPr>
          <w:rFonts w:hint="eastAsia"/>
          <w:kern w:val="0"/>
        </w:rPr>
        <w:t>施設等名</w:t>
      </w:r>
    </w:p>
    <w:p w14:paraId="44769AB0" w14:textId="77777777" w:rsidR="00DF2EA9" w:rsidRDefault="00DF2EA9" w:rsidP="00DF2EA9">
      <w:pPr>
        <w:spacing w:line="360" w:lineRule="auto"/>
        <w:ind w:right="840" w:firstLineChars="2000" w:firstLine="4200"/>
      </w:pPr>
      <w:r>
        <w:rPr>
          <w:rFonts w:hint="eastAsia"/>
        </w:rPr>
        <w:t>代表者職</w:t>
      </w:r>
      <w:bookmarkStart w:id="0" w:name="_GoBack"/>
      <w:bookmarkEnd w:id="0"/>
      <w:r>
        <w:rPr>
          <w:rFonts w:hint="eastAsia"/>
        </w:rPr>
        <w:t>氏名</w:t>
      </w:r>
    </w:p>
    <w:p w14:paraId="151921F7" w14:textId="12191005" w:rsidR="00B358EE" w:rsidRDefault="003E7F10" w:rsidP="00DF2EA9">
      <w:pPr>
        <w:spacing w:line="360" w:lineRule="auto"/>
      </w:pPr>
      <w:r>
        <w:rPr>
          <w:rFonts w:hint="eastAsia"/>
        </w:rPr>
        <w:t xml:space="preserve">　　　　　　　　　　　　　　　　　　　　　</w:t>
      </w:r>
      <w:r w:rsidR="00DF2EA9">
        <w:rPr>
          <w:rFonts w:hint="eastAsia"/>
        </w:rPr>
        <w:t xml:space="preserve">　　　　　　　</w:t>
      </w:r>
      <w:r w:rsidR="00B358EE">
        <w:rPr>
          <w:rFonts w:hint="eastAsia"/>
        </w:rPr>
        <w:t xml:space="preserve">　　　　</w:t>
      </w:r>
      <w:r w:rsidR="00E86D9B">
        <w:rPr>
          <w:rFonts w:hint="eastAsia"/>
        </w:rPr>
        <w:t xml:space="preserve">　　　　</w:t>
      </w:r>
      <w:r w:rsidR="00B358EE">
        <w:rPr>
          <w:rFonts w:hint="eastAsia"/>
        </w:rPr>
        <w:t xml:space="preserve">　　　</w:t>
      </w:r>
    </w:p>
    <w:p w14:paraId="0038B3E9" w14:textId="77777777" w:rsidR="00B358EE" w:rsidRDefault="00EE1D9C">
      <w:r>
        <w:rPr>
          <w:rFonts w:hint="eastAsia"/>
        </w:rPr>
        <w:t xml:space="preserve">　　　　　　　　　　　　　　　　　　　　　</w:t>
      </w:r>
      <w:r w:rsidR="00DF2EA9">
        <w:rPr>
          <w:rFonts w:hint="eastAsia"/>
        </w:rPr>
        <w:t xml:space="preserve">　</w:t>
      </w:r>
      <w:r>
        <w:rPr>
          <w:rFonts w:hint="eastAsia"/>
        </w:rPr>
        <w:t xml:space="preserve">（℡　　</w:t>
      </w:r>
      <w:r w:rsidR="00DF2EA9">
        <w:rPr>
          <w:rFonts w:hint="eastAsia"/>
        </w:rPr>
        <w:t xml:space="preserve">　</w:t>
      </w:r>
      <w:r>
        <w:rPr>
          <w:rFonts w:hint="eastAsia"/>
        </w:rPr>
        <w:t xml:space="preserve">　　　　　　　　）</w:t>
      </w:r>
    </w:p>
    <w:p w14:paraId="1A5AA772" w14:textId="77777777" w:rsidR="00B358EE" w:rsidRDefault="00B358EE"/>
    <w:p w14:paraId="22D683EE" w14:textId="77777777" w:rsidR="00B358EE" w:rsidRDefault="00B358EE"/>
    <w:p w14:paraId="1A8FF632" w14:textId="77777777" w:rsidR="00323B8B" w:rsidRDefault="00323B8B"/>
    <w:p w14:paraId="1FE492B7" w14:textId="6CCFB783" w:rsidR="00B358EE" w:rsidRPr="00D723AE" w:rsidRDefault="00D84E15">
      <w:pPr>
        <w:jc w:val="center"/>
        <w:rPr>
          <w:sz w:val="22"/>
          <w:szCs w:val="22"/>
        </w:rPr>
      </w:pPr>
      <w:bookmarkStart w:id="1" w:name="_Hlk172898463"/>
      <w:r w:rsidRPr="00D723AE">
        <w:rPr>
          <w:rFonts w:hint="eastAsia"/>
          <w:sz w:val="22"/>
          <w:szCs w:val="22"/>
        </w:rPr>
        <w:t>皆野町高齢者・障害者等サービス事業所等燃料費支援補助金</w:t>
      </w:r>
      <w:bookmarkEnd w:id="1"/>
      <w:r w:rsidR="00DF2EA9" w:rsidRPr="00D723AE">
        <w:rPr>
          <w:rFonts w:hint="eastAsia"/>
          <w:sz w:val="22"/>
          <w:szCs w:val="22"/>
        </w:rPr>
        <w:t>交付</w:t>
      </w:r>
      <w:r w:rsidR="00B358EE" w:rsidRPr="00D723AE">
        <w:rPr>
          <w:rFonts w:hint="eastAsia"/>
          <w:sz w:val="22"/>
          <w:szCs w:val="22"/>
        </w:rPr>
        <w:t>申請書</w:t>
      </w:r>
      <w:r w:rsidR="00750AA6" w:rsidRPr="00D723AE">
        <w:rPr>
          <w:rFonts w:hint="eastAsia"/>
          <w:sz w:val="22"/>
          <w:szCs w:val="22"/>
        </w:rPr>
        <w:t>（兼請求書）</w:t>
      </w:r>
    </w:p>
    <w:p w14:paraId="1EDD32F3" w14:textId="77777777" w:rsidR="00B358EE" w:rsidRPr="00D84E15" w:rsidRDefault="00B358EE">
      <w:pPr>
        <w:rPr>
          <w:rStyle w:val="ae"/>
        </w:rPr>
      </w:pPr>
    </w:p>
    <w:p w14:paraId="26F85E29" w14:textId="050023DC" w:rsidR="00B358EE" w:rsidRDefault="00B358EE">
      <w:r>
        <w:rPr>
          <w:rFonts w:hint="eastAsia"/>
        </w:rPr>
        <w:t xml:space="preserve">　</w:t>
      </w:r>
      <w:r w:rsidR="00EE1D9C">
        <w:rPr>
          <w:rFonts w:hint="eastAsia"/>
        </w:rPr>
        <w:t>次のとおり、</w:t>
      </w:r>
      <w:r w:rsidR="00D84E15" w:rsidRPr="00D84E15">
        <w:rPr>
          <w:rFonts w:hint="eastAsia"/>
        </w:rPr>
        <w:t>皆野町高齢者・障害者等サービス事業所等燃料費支援補助金事業</w:t>
      </w:r>
      <w:r w:rsidR="00D84E15">
        <w:rPr>
          <w:rFonts w:hint="eastAsia"/>
        </w:rPr>
        <w:t>実施</w:t>
      </w:r>
      <w:r w:rsidR="004407EA">
        <w:rPr>
          <w:rFonts w:hint="eastAsia"/>
        </w:rPr>
        <w:t>要</w:t>
      </w:r>
      <w:r w:rsidR="000B7E10">
        <w:rPr>
          <w:rFonts w:hint="eastAsia"/>
        </w:rPr>
        <w:t>項</w:t>
      </w:r>
      <w:r w:rsidR="005F0F6D">
        <w:rPr>
          <w:rFonts w:hint="eastAsia"/>
        </w:rPr>
        <w:t>第</w:t>
      </w:r>
      <w:r w:rsidR="003D519A">
        <w:rPr>
          <w:rFonts w:hint="eastAsia"/>
        </w:rPr>
        <w:t>６</w:t>
      </w:r>
      <w:r w:rsidR="005F0F6D">
        <w:rPr>
          <w:rFonts w:hint="eastAsia"/>
        </w:rPr>
        <w:t>条</w:t>
      </w:r>
      <w:r w:rsidR="004407EA">
        <w:rPr>
          <w:rFonts w:hint="eastAsia"/>
        </w:rPr>
        <w:t>の</w:t>
      </w:r>
      <w:r>
        <w:rPr>
          <w:rFonts w:hint="eastAsia"/>
        </w:rPr>
        <w:t>規定により、関係書類を添えて申請します。</w:t>
      </w:r>
    </w:p>
    <w:p w14:paraId="2141021E" w14:textId="77777777" w:rsidR="00B358EE" w:rsidRDefault="00B358EE"/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38"/>
        <w:gridCol w:w="4394"/>
        <w:gridCol w:w="2262"/>
      </w:tblGrid>
      <w:tr w:rsidR="00E86D9B" w14:paraId="1B8643B5" w14:textId="77777777" w:rsidTr="0037730C">
        <w:trPr>
          <w:trHeight w:val="388"/>
        </w:trPr>
        <w:tc>
          <w:tcPr>
            <w:tcW w:w="1838" w:type="dxa"/>
            <w:tcBorders>
              <w:tl2br w:val="single" w:sz="4" w:space="0" w:color="auto"/>
            </w:tcBorders>
            <w:vAlign w:val="center"/>
          </w:tcPr>
          <w:p w14:paraId="55FB0DB7" w14:textId="77777777" w:rsidR="00E86D9B" w:rsidRPr="0037730C" w:rsidRDefault="00E86D9B" w:rsidP="00323B8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14:paraId="1B4A1700" w14:textId="47BD8CE6" w:rsidR="00E86D9B" w:rsidRPr="00323B8B" w:rsidRDefault="00B8581E" w:rsidP="00323B8B">
            <w:pPr>
              <w:jc w:val="center"/>
              <w:rPr>
                <w:sz w:val="24"/>
                <w:szCs w:val="24"/>
              </w:rPr>
            </w:pPr>
            <w:r w:rsidRPr="00B8581E">
              <w:rPr>
                <w:rFonts w:hint="eastAsia"/>
                <w:color w:val="FF0000"/>
                <w:sz w:val="24"/>
                <w:szCs w:val="24"/>
              </w:rPr>
              <w:t>サービス利用者</w:t>
            </w:r>
          </w:p>
        </w:tc>
        <w:tc>
          <w:tcPr>
            <w:tcW w:w="2262" w:type="dxa"/>
            <w:vAlign w:val="center"/>
          </w:tcPr>
          <w:p w14:paraId="04611599" w14:textId="77777777" w:rsidR="00E86D9B" w:rsidRPr="00323B8B" w:rsidRDefault="00E86D9B" w:rsidP="00323B8B">
            <w:pPr>
              <w:jc w:val="center"/>
              <w:rPr>
                <w:sz w:val="24"/>
                <w:szCs w:val="24"/>
              </w:rPr>
            </w:pPr>
            <w:r w:rsidRPr="00323B8B">
              <w:rPr>
                <w:rFonts w:hint="eastAsia"/>
                <w:sz w:val="24"/>
                <w:szCs w:val="24"/>
              </w:rPr>
              <w:t>申請額（円）</w:t>
            </w:r>
          </w:p>
        </w:tc>
      </w:tr>
      <w:tr w:rsidR="00E86D9B" w14:paraId="6569B768" w14:textId="77777777" w:rsidTr="00323B8B">
        <w:trPr>
          <w:trHeight w:val="429"/>
        </w:trPr>
        <w:tc>
          <w:tcPr>
            <w:tcW w:w="1838" w:type="dxa"/>
            <w:vAlign w:val="center"/>
          </w:tcPr>
          <w:p w14:paraId="5F25E0D5" w14:textId="4E564839" w:rsidR="00E86D9B" w:rsidRPr="00323B8B" w:rsidRDefault="00D84E15" w:rsidP="00323B8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補助</w:t>
            </w:r>
            <w:r w:rsidR="003E6F73">
              <w:rPr>
                <w:rFonts w:hint="eastAsia"/>
                <w:sz w:val="24"/>
                <w:szCs w:val="24"/>
              </w:rPr>
              <w:t>額</w:t>
            </w:r>
          </w:p>
        </w:tc>
        <w:tc>
          <w:tcPr>
            <w:tcW w:w="4394" w:type="dxa"/>
            <w:vAlign w:val="center"/>
          </w:tcPr>
          <w:p w14:paraId="4B2F2F1C" w14:textId="46C4AFD5" w:rsidR="00E86D9B" w:rsidRPr="00323B8B" w:rsidRDefault="00D84E15" w:rsidP="00D84E15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サービス利用</w:t>
            </w:r>
            <w:r w:rsidR="003E6F73" w:rsidRPr="00323B8B">
              <w:rPr>
                <w:rFonts w:hint="eastAsia"/>
                <w:sz w:val="24"/>
                <w:szCs w:val="24"/>
              </w:rPr>
              <w:t>者</w:t>
            </w:r>
            <w:r w:rsidR="003E6F73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</w:t>
            </w:r>
            <w:r w:rsidR="003E6F73">
              <w:rPr>
                <w:rFonts w:hint="eastAsia"/>
                <w:sz w:val="24"/>
                <w:szCs w:val="24"/>
              </w:rPr>
              <w:t xml:space="preserve">　</w:t>
            </w:r>
            <w:r w:rsidR="00323B8B">
              <w:rPr>
                <w:rFonts w:hint="eastAsia"/>
                <w:sz w:val="24"/>
                <w:szCs w:val="24"/>
              </w:rPr>
              <w:t>人 ×</w:t>
            </w:r>
            <w:r w:rsidR="00B8581E" w:rsidRPr="00B8581E">
              <w:rPr>
                <w:rFonts w:hint="eastAsia"/>
                <w:color w:val="FF0000"/>
                <w:sz w:val="24"/>
                <w:szCs w:val="24"/>
              </w:rPr>
              <w:t>6,000</w:t>
            </w:r>
            <w:r w:rsidR="00323B8B" w:rsidRPr="00B8581E">
              <w:rPr>
                <w:rFonts w:hint="eastAsia"/>
                <w:color w:val="FF0000"/>
                <w:sz w:val="24"/>
                <w:szCs w:val="24"/>
              </w:rPr>
              <w:t>円</w:t>
            </w:r>
          </w:p>
        </w:tc>
        <w:tc>
          <w:tcPr>
            <w:tcW w:w="2262" w:type="dxa"/>
            <w:vAlign w:val="center"/>
          </w:tcPr>
          <w:p w14:paraId="6C2F15F1" w14:textId="77777777" w:rsidR="00E86D9B" w:rsidRPr="00323B8B" w:rsidRDefault="00E86D9B" w:rsidP="00323B8B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3AE1089" w14:textId="77777777" w:rsidR="007D282D" w:rsidRDefault="007D282D"/>
    <w:p w14:paraId="67BD25FE" w14:textId="77777777" w:rsidR="007D282D" w:rsidRPr="00D84E15" w:rsidRDefault="007D282D" w:rsidP="007D282D"/>
    <w:tbl>
      <w:tblPr>
        <w:tblW w:w="8491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5"/>
        <w:gridCol w:w="7796"/>
      </w:tblGrid>
      <w:tr w:rsidR="007D282D" w14:paraId="30DF74DF" w14:textId="77777777" w:rsidTr="00323B8B">
        <w:trPr>
          <w:cantSplit/>
          <w:trHeight w:val="728"/>
        </w:trPr>
        <w:tc>
          <w:tcPr>
            <w:tcW w:w="695" w:type="dxa"/>
            <w:vMerge w:val="restart"/>
            <w:vAlign w:val="center"/>
          </w:tcPr>
          <w:p w14:paraId="5E677363" w14:textId="77777777" w:rsidR="007D282D" w:rsidRDefault="00323B8B" w:rsidP="00323B8B">
            <w:pPr>
              <w:ind w:firstLineChars="50" w:firstLine="105"/>
            </w:pPr>
            <w:r>
              <w:rPr>
                <w:rFonts w:hint="eastAsia"/>
              </w:rPr>
              <w:t>振</w:t>
            </w:r>
          </w:p>
          <w:p w14:paraId="41C28F4E" w14:textId="77777777" w:rsidR="00323B8B" w:rsidRDefault="00323B8B" w:rsidP="00387477"/>
          <w:p w14:paraId="60008437" w14:textId="77777777" w:rsidR="00323B8B" w:rsidRDefault="00323B8B" w:rsidP="00323B8B">
            <w:pPr>
              <w:ind w:firstLineChars="50" w:firstLine="105"/>
            </w:pPr>
            <w:r>
              <w:rPr>
                <w:rFonts w:hint="eastAsia"/>
              </w:rPr>
              <w:t>込</w:t>
            </w:r>
          </w:p>
          <w:p w14:paraId="0EDD2CDE" w14:textId="77777777" w:rsidR="00323B8B" w:rsidRDefault="00323B8B" w:rsidP="00387477"/>
          <w:p w14:paraId="560EEFED" w14:textId="77777777" w:rsidR="00323B8B" w:rsidRDefault="00323B8B" w:rsidP="00323B8B">
            <w:pPr>
              <w:ind w:firstLineChars="50" w:firstLine="105"/>
            </w:pPr>
            <w:r>
              <w:rPr>
                <w:rFonts w:hint="eastAsia"/>
              </w:rPr>
              <w:t>先</w:t>
            </w:r>
          </w:p>
        </w:tc>
        <w:tc>
          <w:tcPr>
            <w:tcW w:w="7796" w:type="dxa"/>
            <w:vAlign w:val="center"/>
          </w:tcPr>
          <w:p w14:paraId="1617488B" w14:textId="77777777" w:rsidR="007D282D" w:rsidRDefault="007D282D" w:rsidP="00387477">
            <w:r>
              <w:rPr>
                <w:rFonts w:hint="eastAsia"/>
              </w:rPr>
              <w:t xml:space="preserve">　</w:t>
            </w:r>
            <w:r w:rsidRPr="00FB58BA">
              <w:rPr>
                <w:kern w:val="0"/>
              </w:rPr>
              <w:t>(</w:t>
            </w:r>
            <w:r w:rsidRPr="00FB58BA">
              <w:rPr>
                <w:rFonts w:hint="eastAsia"/>
                <w:kern w:val="0"/>
              </w:rPr>
              <w:t>ふりがな</w:t>
            </w:r>
            <w:r w:rsidRPr="00FB58BA">
              <w:rPr>
                <w:kern w:val="0"/>
              </w:rPr>
              <w:t>)</w:t>
            </w:r>
          </w:p>
          <w:p w14:paraId="1646B020" w14:textId="77777777" w:rsidR="007D282D" w:rsidRDefault="007D282D" w:rsidP="00387477">
            <w:r>
              <w:rPr>
                <w:rFonts w:hint="eastAsia"/>
              </w:rPr>
              <w:t xml:space="preserve">　</w:t>
            </w:r>
            <w:r>
              <w:t xml:space="preserve"> </w:t>
            </w:r>
            <w:r>
              <w:rPr>
                <w:rFonts w:hint="eastAsia"/>
              </w:rPr>
              <w:t>口座名義</w:t>
            </w:r>
          </w:p>
        </w:tc>
      </w:tr>
      <w:tr w:rsidR="007D282D" w14:paraId="163B07E0" w14:textId="77777777" w:rsidTr="00323B8B">
        <w:trPr>
          <w:cantSplit/>
          <w:trHeight w:val="1109"/>
        </w:trPr>
        <w:tc>
          <w:tcPr>
            <w:tcW w:w="695" w:type="dxa"/>
            <w:vMerge/>
            <w:vAlign w:val="center"/>
          </w:tcPr>
          <w:p w14:paraId="0793602A" w14:textId="77777777" w:rsidR="007D282D" w:rsidRDefault="007D282D" w:rsidP="00387477"/>
        </w:tc>
        <w:tc>
          <w:tcPr>
            <w:tcW w:w="7796" w:type="dxa"/>
            <w:vAlign w:val="center"/>
          </w:tcPr>
          <w:p w14:paraId="3BDCD3DF" w14:textId="77777777" w:rsidR="00323B8B" w:rsidRDefault="007D282D" w:rsidP="00387477">
            <w:pPr>
              <w:jc w:val="right"/>
            </w:pPr>
            <w:r>
              <w:rPr>
                <w:rFonts w:hint="eastAsia"/>
              </w:rPr>
              <w:t>銀行・農協・組合　　　　　　　　　　支店</w:t>
            </w:r>
            <w:r w:rsidR="00323B8B">
              <w:rPr>
                <w:rFonts w:hint="eastAsia"/>
              </w:rPr>
              <w:t xml:space="preserve"> </w:t>
            </w:r>
          </w:p>
          <w:p w14:paraId="21B8D6B9" w14:textId="77777777" w:rsidR="007D282D" w:rsidRDefault="007D282D" w:rsidP="00387477">
            <w:pPr>
              <w:jc w:val="right"/>
            </w:pPr>
            <w:r>
              <w:rPr>
                <w:rFonts w:hint="eastAsia"/>
              </w:rPr>
              <w:t xml:space="preserve">　</w:t>
            </w:r>
          </w:p>
          <w:p w14:paraId="4B124056" w14:textId="77777777" w:rsidR="007D282D" w:rsidRDefault="007D282D" w:rsidP="00387477">
            <w:r>
              <w:rPr>
                <w:rFonts w:hint="eastAsia"/>
              </w:rPr>
              <w:t xml:space="preserve">　　　普通・当座　　　　　　　　　</w:t>
            </w:r>
            <w:r>
              <w:t xml:space="preserve"> </w:t>
            </w:r>
            <w:r w:rsidR="003E6F73">
              <w:rPr>
                <w:rFonts w:hint="eastAsia"/>
              </w:rPr>
              <w:t>口座番号</w:t>
            </w:r>
          </w:p>
        </w:tc>
      </w:tr>
    </w:tbl>
    <w:p w14:paraId="71A9CDAD" w14:textId="77777777" w:rsidR="007D282D" w:rsidRDefault="007D282D" w:rsidP="007D282D"/>
    <w:p w14:paraId="1A44539F" w14:textId="77777777" w:rsidR="007D282D" w:rsidRDefault="007D282D" w:rsidP="007D282D"/>
    <w:p w14:paraId="4A48B249" w14:textId="77777777" w:rsidR="00B358EE" w:rsidRDefault="00C5091C">
      <w:r>
        <w:rPr>
          <w:rFonts w:hint="eastAsia"/>
        </w:rPr>
        <w:t>添付書類</w:t>
      </w:r>
    </w:p>
    <w:p w14:paraId="6DA1E0DC" w14:textId="522E12D0" w:rsidR="00233E03" w:rsidRPr="00B8581E" w:rsidRDefault="00C5091C" w:rsidP="00B8581E">
      <w:pPr>
        <w:ind w:firstLineChars="100" w:firstLine="210"/>
      </w:pPr>
      <w:r>
        <w:rPr>
          <w:rFonts w:hint="eastAsia"/>
        </w:rPr>
        <w:t xml:space="preserve">１　</w:t>
      </w:r>
      <w:r w:rsidR="00D84E15">
        <w:rPr>
          <w:rFonts w:hint="eastAsia"/>
        </w:rPr>
        <w:t>サービス利用者</w:t>
      </w:r>
      <w:r w:rsidR="00DF2EA9">
        <w:rPr>
          <w:rFonts w:hint="eastAsia"/>
        </w:rPr>
        <w:t>名簿</w:t>
      </w:r>
      <w:r w:rsidR="00233E03">
        <w:rPr>
          <w:rFonts w:hint="eastAsia"/>
        </w:rPr>
        <w:t>（</w:t>
      </w:r>
      <w:r w:rsidR="00751C53">
        <w:rPr>
          <w:rFonts w:hint="eastAsia"/>
        </w:rPr>
        <w:t>名簿については、</w:t>
      </w:r>
      <w:r w:rsidR="00233E03" w:rsidRPr="00B8581E">
        <w:rPr>
          <w:rFonts w:hint="eastAsia"/>
          <w:color w:val="000000" w:themeColor="text1"/>
        </w:rPr>
        <w:t>申請日時点での</w:t>
      </w:r>
      <w:r w:rsidR="00233E03" w:rsidRPr="00233E03">
        <w:rPr>
          <w:rFonts w:hint="eastAsia"/>
          <w:color w:val="FF0000"/>
        </w:rPr>
        <w:t>サービス利用者数</w:t>
      </w:r>
      <w:r w:rsidR="00751C53">
        <w:rPr>
          <w:rFonts w:hint="eastAsia"/>
        </w:rPr>
        <w:t>を</w:t>
      </w:r>
      <w:r w:rsidR="00B8581E">
        <w:rPr>
          <w:rFonts w:hint="eastAsia"/>
        </w:rPr>
        <w:t>記載）</w:t>
      </w:r>
    </w:p>
    <w:p w14:paraId="44E5B9DD" w14:textId="77777777" w:rsidR="00B358EE" w:rsidRDefault="00C5091C" w:rsidP="007D282D">
      <w:pPr>
        <w:ind w:firstLineChars="100" w:firstLine="210"/>
      </w:pPr>
      <w:r>
        <w:rPr>
          <w:rFonts w:hint="eastAsia"/>
        </w:rPr>
        <w:t>２</w:t>
      </w:r>
      <w:r w:rsidR="00B358EE">
        <w:rPr>
          <w:rFonts w:hint="eastAsia"/>
        </w:rPr>
        <w:t xml:space="preserve">　</w:t>
      </w:r>
      <w:r w:rsidR="007D282D">
        <w:rPr>
          <w:rFonts w:hint="eastAsia"/>
        </w:rPr>
        <w:t>その他</w:t>
      </w:r>
    </w:p>
    <w:sectPr w:rsidR="00B358EE" w:rsidSect="007D282D">
      <w:pgSz w:w="11906" w:h="16838" w:code="9"/>
      <w:pgMar w:top="1418" w:right="1701" w:bottom="1418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3672AE" w14:textId="77777777" w:rsidR="00C53C72" w:rsidRDefault="00C53C72" w:rsidP="0077622C">
      <w:r>
        <w:separator/>
      </w:r>
    </w:p>
  </w:endnote>
  <w:endnote w:type="continuationSeparator" w:id="0">
    <w:p w14:paraId="329A0239" w14:textId="77777777" w:rsidR="00C53C72" w:rsidRDefault="00C53C72" w:rsidP="00776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E99163" w14:textId="77777777" w:rsidR="00C53C72" w:rsidRDefault="00C53C72" w:rsidP="0077622C">
      <w:r>
        <w:separator/>
      </w:r>
    </w:p>
  </w:footnote>
  <w:footnote w:type="continuationSeparator" w:id="0">
    <w:p w14:paraId="28428C6B" w14:textId="77777777" w:rsidR="00C53C72" w:rsidRDefault="00C53C72" w:rsidP="007762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attachedTemplate r:id="rId1"/>
  <w:defaultTabStop w:val="851"/>
  <w:drawingGridHorizontalSpacing w:val="105"/>
  <w:drawingGridVerticalSpacing w:val="335"/>
  <w:displayHorizontalDrawingGridEvery w:val="2"/>
  <w:characterSpacingControl w:val="doNotCompress"/>
  <w:strictFirstAndLastChars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AD6"/>
    <w:rsid w:val="000145D6"/>
    <w:rsid w:val="00041A2D"/>
    <w:rsid w:val="00044E68"/>
    <w:rsid w:val="000B7E10"/>
    <w:rsid w:val="000F2B7A"/>
    <w:rsid w:val="00184961"/>
    <w:rsid w:val="001E0219"/>
    <w:rsid w:val="00233E03"/>
    <w:rsid w:val="00293C5C"/>
    <w:rsid w:val="002D2C30"/>
    <w:rsid w:val="002E5A22"/>
    <w:rsid w:val="00323B8B"/>
    <w:rsid w:val="0037730C"/>
    <w:rsid w:val="003849EE"/>
    <w:rsid w:val="003D519A"/>
    <w:rsid w:val="003E6F73"/>
    <w:rsid w:val="003E7F10"/>
    <w:rsid w:val="00414A4C"/>
    <w:rsid w:val="004407EA"/>
    <w:rsid w:val="004C7E60"/>
    <w:rsid w:val="004D21F2"/>
    <w:rsid w:val="00561C4A"/>
    <w:rsid w:val="005A39EF"/>
    <w:rsid w:val="005F0F6D"/>
    <w:rsid w:val="00604B3F"/>
    <w:rsid w:val="006810C4"/>
    <w:rsid w:val="00750AA6"/>
    <w:rsid w:val="00751C53"/>
    <w:rsid w:val="0077622C"/>
    <w:rsid w:val="007D282D"/>
    <w:rsid w:val="00864D92"/>
    <w:rsid w:val="008A0D20"/>
    <w:rsid w:val="008D53A6"/>
    <w:rsid w:val="00A11051"/>
    <w:rsid w:val="00A77A88"/>
    <w:rsid w:val="00AF073C"/>
    <w:rsid w:val="00B11AB7"/>
    <w:rsid w:val="00B358EE"/>
    <w:rsid w:val="00B8581E"/>
    <w:rsid w:val="00BE0AD6"/>
    <w:rsid w:val="00C149A7"/>
    <w:rsid w:val="00C152D2"/>
    <w:rsid w:val="00C411F3"/>
    <w:rsid w:val="00C5091C"/>
    <w:rsid w:val="00C53C72"/>
    <w:rsid w:val="00C62931"/>
    <w:rsid w:val="00CF402C"/>
    <w:rsid w:val="00D00874"/>
    <w:rsid w:val="00D274AB"/>
    <w:rsid w:val="00D70CCC"/>
    <w:rsid w:val="00D723AE"/>
    <w:rsid w:val="00D84E15"/>
    <w:rsid w:val="00D90402"/>
    <w:rsid w:val="00DC65E4"/>
    <w:rsid w:val="00DD2213"/>
    <w:rsid w:val="00DF2EA9"/>
    <w:rsid w:val="00E42116"/>
    <w:rsid w:val="00E86D9B"/>
    <w:rsid w:val="00EC33AC"/>
    <w:rsid w:val="00EE1D9C"/>
    <w:rsid w:val="00F54A31"/>
    <w:rsid w:val="00F90AB3"/>
    <w:rsid w:val="00FB2212"/>
    <w:rsid w:val="00FB58BA"/>
    <w:rsid w:val="00FD1315"/>
    <w:rsid w:val="00FD2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2ABA928F"/>
  <w14:defaultImageDpi w14:val="0"/>
  <w15:docId w15:val="{88DD453D-55AF-467E-B971-0E0A81503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Times New Roman"/>
      <w:kern w:val="2"/>
      <w:sz w:val="21"/>
    </w:rPr>
  </w:style>
  <w:style w:type="paragraph" w:styleId="a7">
    <w:name w:val="Note Heading"/>
    <w:basedOn w:val="a"/>
    <w:next w:val="a"/>
    <w:link w:val="a8"/>
    <w:uiPriority w:val="99"/>
    <w:semiHidden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locked/>
    <w:rPr>
      <w:rFonts w:ascii="ＭＳ 明朝" w:cs="Times New Roman"/>
      <w:kern w:val="2"/>
      <w:sz w:val="21"/>
    </w:rPr>
  </w:style>
  <w:style w:type="paragraph" w:styleId="a9">
    <w:name w:val="Closing"/>
    <w:basedOn w:val="a"/>
    <w:next w:val="a"/>
    <w:link w:val="aa"/>
    <w:uiPriority w:val="99"/>
    <w:semiHidden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locked/>
    <w:rPr>
      <w:rFonts w:ascii="ＭＳ 明朝" w:cs="Times New Roman"/>
      <w:kern w:val="2"/>
      <w:sz w:val="21"/>
    </w:rPr>
  </w:style>
  <w:style w:type="paragraph" w:styleId="ab">
    <w:name w:val="Balloon Text"/>
    <w:basedOn w:val="a"/>
    <w:link w:val="ac"/>
    <w:uiPriority w:val="99"/>
    <w:rsid w:val="00F54A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rsid w:val="00F54A31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d">
    <w:name w:val="Table Grid"/>
    <w:basedOn w:val="a1"/>
    <w:uiPriority w:val="59"/>
    <w:rsid w:val="00A77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ubtle Reference"/>
    <w:basedOn w:val="a0"/>
    <w:uiPriority w:val="31"/>
    <w:qFormat/>
    <w:rsid w:val="0037730C"/>
    <w:rPr>
      <w:smallCaps/>
      <w:color w:val="5A5A5A" w:themeColor="text1" w:themeTint="A5"/>
    </w:rPr>
  </w:style>
  <w:style w:type="paragraph" w:styleId="af">
    <w:name w:val="No Spacing"/>
    <w:uiPriority w:val="1"/>
    <w:qFormat/>
    <w:rsid w:val="003D519A"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65298;&#20849;&#26377;\&#26032;&#21512;&#20341;&#12486;&#12531;&#12503;&#12524;&#12540;&#12488;\&#38651;&#23376;&#26356;&#26032;\RB&#65293;EF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RB－EF</Template>
  <TotalTime>19</TotalTime>
  <Pages>1</Pages>
  <Words>247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様式第1号(第4条関係)</vt:lpstr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様式第1号(第4条関係)</dc:title>
  <dc:subject/>
  <dc:creator>(株)ぎょうせい</dc:creator>
  <cp:keywords/>
  <dc:description/>
  <cp:lastModifiedBy>石井 裕太</cp:lastModifiedBy>
  <cp:revision>9</cp:revision>
  <cp:lastPrinted>2024-09-19T03:01:00Z</cp:lastPrinted>
  <dcterms:created xsi:type="dcterms:W3CDTF">2024-09-02T05:05:00Z</dcterms:created>
  <dcterms:modified xsi:type="dcterms:W3CDTF">2025-11-25T04:19:00Z</dcterms:modified>
</cp:coreProperties>
</file>